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E61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00900" cy="72009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6102" w:h="753" w:wrap="auto" w:vAnchor="page" w:hAnchor="page" w:x="1228" w:y="3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C0"/>
          <w:sz w:val="35"/>
          <w:szCs w:val="35"/>
        </w:rPr>
      </w:pPr>
      <w:r>
        <w:rPr>
          <w:rFonts w:ascii="Arial" w:hAnsi="Arial" w:cs="Arial"/>
          <w:color w:val="C0C0C0"/>
          <w:sz w:val="35"/>
          <w:szCs w:val="35"/>
        </w:rPr>
        <w:t xml:space="preserve">Tecnología </w:t>
      </w:r>
    </w:p>
    <w:p w:rsidR="00000000" w:rsidRDefault="00A12382">
      <w:pPr>
        <w:framePr w:w="6102" w:h="753" w:wrap="auto" w:vAnchor="page" w:hAnchor="page" w:x="1228" w:y="3232"/>
        <w:widowControl w:val="0"/>
        <w:autoSpaceDE w:val="0"/>
        <w:autoSpaceDN w:val="0"/>
        <w:adjustRightInd w:val="0"/>
        <w:spacing w:after="0" w:line="420" w:lineRule="exact"/>
        <w:rPr>
          <w:rFonts w:ascii="Arial" w:hAnsi="Arial" w:cs="Arial"/>
          <w:color w:val="C0C0C0"/>
          <w:sz w:val="35"/>
          <w:szCs w:val="35"/>
        </w:rPr>
      </w:pPr>
      <w:proofErr w:type="gramStart"/>
      <w:r>
        <w:rPr>
          <w:rFonts w:ascii="Arial" w:hAnsi="Arial" w:cs="Arial"/>
          <w:color w:val="C0C0C0"/>
          <w:sz w:val="35"/>
          <w:szCs w:val="35"/>
        </w:rPr>
        <w:t>de</w:t>
      </w:r>
      <w:proofErr w:type="gramEnd"/>
      <w:r>
        <w:rPr>
          <w:rFonts w:ascii="Arial" w:hAnsi="Arial" w:cs="Arial"/>
          <w:color w:val="C0C0C0"/>
          <w:sz w:val="35"/>
          <w:szCs w:val="35"/>
        </w:rPr>
        <w:t xml:space="preserve"> bombeo para la </w:t>
      </w:r>
      <w:proofErr w:type="spellStart"/>
      <w:r>
        <w:rPr>
          <w:rFonts w:ascii="Arial" w:hAnsi="Arial" w:cs="Arial"/>
          <w:color w:val="C0C0C0"/>
          <w:sz w:val="35"/>
          <w:szCs w:val="35"/>
        </w:rPr>
        <w:t>consTrucción</w:t>
      </w:r>
      <w:proofErr w:type="spellEnd"/>
      <w:r>
        <w:rPr>
          <w:rFonts w:ascii="Arial" w:hAnsi="Arial" w:cs="Arial"/>
          <w:color w:val="C0C0C0"/>
          <w:sz w:val="35"/>
          <w:szCs w:val="35"/>
        </w:rPr>
        <w:t xml:space="preserve"> </w:t>
      </w:r>
    </w:p>
    <w:p w:rsidR="00000000" w:rsidRDefault="00A12382">
      <w:pPr>
        <w:framePr w:w="3244" w:h="4046" w:wrap="auto" w:vAnchor="page" w:hAnchor="page" w:x="1022" w:y="3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C000"/>
          <w:sz w:val="301"/>
          <w:szCs w:val="301"/>
        </w:rPr>
      </w:pPr>
      <w:r>
        <w:rPr>
          <w:rFonts w:ascii="Arial" w:hAnsi="Arial" w:cs="Arial"/>
          <w:b/>
          <w:bCs/>
          <w:color w:val="C0C000"/>
          <w:sz w:val="301"/>
          <w:szCs w:val="301"/>
        </w:rPr>
        <w:t xml:space="preserve">3 </w:t>
      </w:r>
    </w:p>
    <w:p w:rsidR="00000000" w:rsidRDefault="00A12382">
      <w:pPr>
        <w:framePr w:w="5380" w:h="1738" w:wrap="auto" w:vAnchor="page" w:hAnchor="page" w:x="1217" w:y="7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45"/>
          <w:szCs w:val="45"/>
        </w:rPr>
      </w:pPr>
      <w:r>
        <w:rPr>
          <w:rFonts w:ascii="Arial" w:hAnsi="Arial" w:cs="Arial"/>
          <w:color w:val="FFFFFF"/>
          <w:sz w:val="45"/>
          <w:szCs w:val="45"/>
        </w:rPr>
        <w:t xml:space="preserve">M  o  t  i  v  o  s </w:t>
      </w:r>
    </w:p>
    <w:p w:rsidR="00000000" w:rsidRDefault="00A12382">
      <w:pPr>
        <w:framePr w:w="5380" w:h="1738" w:wrap="auto" w:vAnchor="page" w:hAnchor="page" w:x="1217" w:y="7527"/>
        <w:widowControl w:val="0"/>
        <w:autoSpaceDE w:val="0"/>
        <w:autoSpaceDN w:val="0"/>
        <w:adjustRightInd w:val="0"/>
        <w:spacing w:after="0" w:line="552" w:lineRule="exact"/>
        <w:rPr>
          <w:rFonts w:ascii="Arial" w:hAnsi="Arial" w:cs="Arial"/>
          <w:color w:val="FFFFFF"/>
          <w:sz w:val="45"/>
          <w:szCs w:val="45"/>
        </w:rPr>
      </w:pPr>
      <w:r>
        <w:rPr>
          <w:rFonts w:ascii="Arial" w:hAnsi="Arial" w:cs="Arial"/>
          <w:color w:val="FFFFFF"/>
          <w:sz w:val="45"/>
          <w:szCs w:val="45"/>
        </w:rPr>
        <w:t xml:space="preserve">p  a  r  a     e  l  e  g  i  r </w:t>
      </w:r>
    </w:p>
    <w:p w:rsidR="00000000" w:rsidRDefault="00A12382">
      <w:pPr>
        <w:framePr w:w="5380" w:h="1738" w:wrap="auto" w:vAnchor="page" w:hAnchor="page" w:x="1217" w:y="7527"/>
        <w:widowControl w:val="0"/>
        <w:autoSpaceDE w:val="0"/>
        <w:autoSpaceDN w:val="0"/>
        <w:adjustRightInd w:val="0"/>
        <w:spacing w:after="0" w:line="740" w:lineRule="exact"/>
        <w:rPr>
          <w:rFonts w:ascii="Arial" w:hAnsi="Arial" w:cs="Arial"/>
          <w:color w:val="FFFFFF"/>
          <w:sz w:val="45"/>
          <w:szCs w:val="45"/>
        </w:rPr>
      </w:pPr>
      <w:proofErr w:type="spellStart"/>
      <w:proofErr w:type="gramStart"/>
      <w:r>
        <w:rPr>
          <w:rFonts w:ascii="Arial" w:hAnsi="Arial" w:cs="Arial"/>
          <w:b/>
          <w:bCs/>
          <w:color w:val="FFFFFF"/>
          <w:sz w:val="71"/>
          <w:szCs w:val="71"/>
        </w:rPr>
        <w:t>turbosol</w:t>
      </w:r>
      <w:proofErr w:type="spellEnd"/>
      <w:proofErr w:type="gramEnd"/>
      <w:r>
        <w:rPr>
          <w:rFonts w:ascii="Arial" w:hAnsi="Arial" w:cs="Arial"/>
          <w:b/>
          <w:bCs/>
          <w:color w:val="FFFFFF"/>
          <w:sz w:val="71"/>
          <w:szCs w:val="71"/>
        </w:rPr>
        <w:t xml:space="preserve"> </w:t>
      </w:r>
    </w:p>
    <w:p w:rsidR="00000000" w:rsidRDefault="00A12382">
      <w:pPr>
        <w:framePr w:w="326" w:h="514" w:wrap="auto" w:vAnchor="page" w:hAnchor="page" w:x="7235" w:y="8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45"/>
          <w:szCs w:val="45"/>
        </w:rPr>
      </w:pPr>
      <w:proofErr w:type="gramStart"/>
      <w:r>
        <w:rPr>
          <w:rFonts w:ascii="Arial" w:hAnsi="Arial" w:cs="Arial"/>
          <w:color w:val="FFFFFF"/>
          <w:sz w:val="45"/>
          <w:szCs w:val="45"/>
        </w:rPr>
        <w:t>a</w:t>
      </w:r>
      <w:proofErr w:type="gramEnd"/>
      <w:r>
        <w:rPr>
          <w:rFonts w:ascii="Arial" w:hAnsi="Arial" w:cs="Arial"/>
          <w:color w:val="FFFFFF"/>
          <w:sz w:val="45"/>
          <w:szCs w:val="45"/>
        </w:rPr>
        <w:t xml:space="preserve">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9961" w:h="1613" w:wrap="auto" w:vAnchor="page" w:hAnchor="page" w:x="567" w:y="1420"/>
        <w:widowControl w:val="0"/>
        <w:autoSpaceDE w:val="0"/>
        <w:autoSpaceDN w:val="0"/>
        <w:adjustRightInd w:val="0"/>
        <w:spacing w:after="0" w:line="240" w:lineRule="auto"/>
        <w:ind w:firstLine="5322"/>
        <w:rPr>
          <w:rFonts w:ascii="Arial" w:hAnsi="Arial" w:cs="Arial"/>
          <w:b/>
          <w:bCs/>
          <w:color w:val="FFFFFF"/>
          <w:sz w:val="41"/>
          <w:szCs w:val="41"/>
        </w:rPr>
      </w:pPr>
      <w:r>
        <w:rPr>
          <w:rFonts w:ascii="Arial" w:hAnsi="Arial" w:cs="Arial"/>
          <w:b/>
          <w:bCs/>
          <w:color w:val="FFFFFF"/>
          <w:sz w:val="41"/>
          <w:szCs w:val="41"/>
        </w:rPr>
        <w:t xml:space="preserve">M   e   j   o   r   e   s </w:t>
      </w:r>
    </w:p>
    <w:p w:rsidR="00000000" w:rsidRDefault="00A12382">
      <w:pPr>
        <w:framePr w:w="9961" w:h="1613" w:wrap="auto" w:vAnchor="page" w:hAnchor="page" w:x="567" w:y="1420"/>
        <w:widowControl w:val="0"/>
        <w:autoSpaceDE w:val="0"/>
        <w:autoSpaceDN w:val="0"/>
        <w:adjustRightInd w:val="0"/>
        <w:spacing w:after="0" w:line="311" w:lineRule="exact"/>
        <w:ind w:firstLine="1842"/>
        <w:rPr>
          <w:rFonts w:ascii="Arial" w:hAnsi="Arial" w:cs="Arial"/>
          <w:b/>
          <w:bCs/>
          <w:color w:val="FFFFFF"/>
          <w:sz w:val="41"/>
          <w:szCs w:val="41"/>
        </w:rPr>
      </w:pPr>
      <w:r>
        <w:rPr>
          <w:rFonts w:ascii="Arial" w:hAnsi="Arial" w:cs="Arial"/>
          <w:color w:val="C0C000"/>
          <w:sz w:val="16"/>
          <w:szCs w:val="16"/>
        </w:rPr>
        <w:t xml:space="preserve">Mejores  en  la  calidad </w:t>
      </w:r>
    </w:p>
    <w:p w:rsidR="00000000" w:rsidRDefault="00A12382">
      <w:pPr>
        <w:framePr w:w="9961" w:h="1613" w:wrap="auto" w:vAnchor="page" w:hAnchor="page" w:x="567" w:y="1420"/>
        <w:widowControl w:val="0"/>
        <w:autoSpaceDE w:val="0"/>
        <w:autoSpaceDN w:val="0"/>
        <w:adjustRightInd w:val="0"/>
        <w:spacing w:after="0" w:line="4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9961" w:h="1613" w:wrap="auto" w:vAnchor="page" w:hAnchor="page" w:x="567" w:y="1420"/>
        <w:widowControl w:val="0"/>
        <w:autoSpaceDE w:val="0"/>
        <w:autoSpaceDN w:val="0"/>
        <w:adjustRightInd w:val="0"/>
        <w:spacing w:after="0" w:line="468" w:lineRule="exact"/>
        <w:rPr>
          <w:rFonts w:ascii="Arial" w:hAnsi="Arial" w:cs="Arial"/>
          <w:b/>
          <w:bCs/>
          <w:color w:val="FFFFFF"/>
          <w:sz w:val="41"/>
          <w:szCs w:val="41"/>
        </w:rPr>
      </w:pPr>
      <w:r>
        <w:rPr>
          <w:rFonts w:ascii="Times New Roman" w:hAnsi="Times New Roman" w:cs="Times New Roman"/>
          <w:color w:val="FFFFFF"/>
          <w:sz w:val="32"/>
          <w:szCs w:val="32"/>
        </w:rPr>
        <w:t>⁄</w:t>
      </w:r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tecnología</w:t>
      </w:r>
      <w:proofErr w:type="gramEnd"/>
      <w:r>
        <w:rPr>
          <w:rFonts w:ascii="Arial" w:hAnsi="Arial" w:cs="Arial"/>
          <w:sz w:val="32"/>
          <w:szCs w:val="32"/>
        </w:rPr>
        <w:t xml:space="preserve"> que revoluciona las obras</w:t>
      </w:r>
      <w:r>
        <w:rPr>
          <w:rFonts w:ascii="Times New Roman" w:hAnsi="Times New Roman" w:cs="Times New Roman"/>
          <w:sz w:val="32"/>
          <w:szCs w:val="32"/>
        </w:rPr>
        <w:t>⁄⁄⁄</w:t>
      </w:r>
      <w:r>
        <w:rPr>
          <w:rFonts w:ascii="Arial" w:hAnsi="Arial" w:cs="Arial"/>
          <w:sz w:val="32"/>
          <w:szCs w:val="32"/>
        </w:rPr>
        <w:t xml:space="preserve"> </w:t>
      </w:r>
    </w:p>
    <w:p w:rsidR="00000000" w:rsidRDefault="00A12382">
      <w:pPr>
        <w:framePr w:w="5660" w:h="2168" w:wrap="auto" w:vAnchor="page" w:hAnchor="page" w:x="567" w:y="33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Las máquinas </w:t>
      </w: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siempre te dan algo más. </w:t>
      </w:r>
    </w:p>
    <w:p w:rsidR="00000000" w:rsidRDefault="00A12382">
      <w:pPr>
        <w:framePr w:w="5660" w:h="2168" w:wrap="auto" w:vAnchor="page" w:hAnchor="page" w:x="567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Más tecnología, más valor, más productividad, más resistencia </w:t>
      </w:r>
    </w:p>
    <w:p w:rsidR="00000000" w:rsidRDefault="00A12382">
      <w:pPr>
        <w:framePr w:w="5660" w:h="2168" w:wrap="auto" w:vAnchor="page" w:hAnchor="page" w:x="567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el tiempo</w:t>
      </w:r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:rsidR="00000000" w:rsidRDefault="00A12382">
      <w:pPr>
        <w:framePr w:w="5660" w:h="2168" w:wrap="auto" w:vAnchor="page" w:hAnchor="page" w:x="567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Es el efecto de la fuerza de una marca líder, que durante medio </w:t>
      </w:r>
    </w:p>
    <w:p w:rsidR="00000000" w:rsidRDefault="00A12382">
      <w:pPr>
        <w:framePr w:w="5660" w:h="2168" w:wrap="auto" w:vAnchor="page" w:hAnchor="page" w:x="567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siglo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actividad ha llevado sus productos a las obras de todo </w:t>
      </w:r>
    </w:p>
    <w:p w:rsidR="00000000" w:rsidRDefault="00A12382">
      <w:pPr>
        <w:framePr w:w="5660" w:h="2168" w:wrap="auto" w:vAnchor="page" w:hAnchor="page" w:x="567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el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mundo conquistando las más altas posiciones del mercado </w:t>
      </w:r>
    </w:p>
    <w:p w:rsidR="00000000" w:rsidRDefault="00A12382">
      <w:pPr>
        <w:framePr w:w="5660" w:h="2168" w:wrap="auto" w:vAnchor="page" w:hAnchor="page" w:x="567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internacional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:rsidR="00000000" w:rsidRDefault="00A12382">
      <w:pPr>
        <w:framePr w:w="1350" w:h="1684" w:wrap="auto" w:vAnchor="page" w:hAnchor="page" w:x="4585" w:y="9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C000"/>
          <w:sz w:val="120"/>
          <w:szCs w:val="120"/>
        </w:rPr>
      </w:pPr>
      <w:r>
        <w:rPr>
          <w:rFonts w:ascii="Arial" w:hAnsi="Arial" w:cs="Arial"/>
          <w:b/>
          <w:bCs/>
          <w:color w:val="C0C000"/>
          <w:sz w:val="120"/>
          <w:szCs w:val="120"/>
        </w:rPr>
        <w:t xml:space="preserve">1 </w:t>
      </w:r>
    </w:p>
    <w:p w:rsidR="00000000" w:rsidRDefault="00A12382">
      <w:pPr>
        <w:framePr w:w="5898" w:h="2168" w:wrap="auto" w:vAnchor="page" w:hAnchor="page" w:x="567" w:y="62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25"/>
          <w:szCs w:val="25"/>
        </w:rPr>
        <w:t>•</w:t>
      </w:r>
      <w:r>
        <w:rPr>
          <w:rFonts w:ascii="Times New Roman" w:hAnsi="Times New Roman" w:cs="Times New Roman"/>
          <w:sz w:val="19"/>
          <w:szCs w:val="19"/>
        </w:rPr>
        <w:t xml:space="preserve">  Bombas para morteros comunes y especiales, revestimientos de </w:t>
      </w:r>
    </w:p>
    <w:p w:rsidR="00000000" w:rsidRDefault="00A12382">
      <w:pPr>
        <w:framePr w:w="5898" w:h="2168" w:wrap="auto" w:vAnchor="page" w:hAnchor="page" w:x="567" w:y="6252"/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acabado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inyección de lechadas de cemento a presión controlada. </w:t>
      </w:r>
    </w:p>
    <w:p w:rsidR="00000000" w:rsidRDefault="00A12382">
      <w:pPr>
        <w:framePr w:w="5898" w:h="2168" w:wrap="auto" w:vAnchor="page" w:hAnchor="page" w:x="567" w:y="6252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25"/>
          <w:szCs w:val="25"/>
        </w:rPr>
        <w:t>•</w:t>
      </w:r>
      <w:r>
        <w:rPr>
          <w:rFonts w:ascii="Times New Roman" w:hAnsi="Times New Roman" w:cs="Times New Roman"/>
          <w:sz w:val="19"/>
          <w:szCs w:val="19"/>
        </w:rPr>
        <w:tab/>
        <w:t xml:space="preserve"> Máquinas</w:t>
      </w:r>
      <w:r>
        <w:rPr>
          <w:rFonts w:ascii="Times New Roman" w:hAnsi="Times New Roman" w:cs="Times New Roman"/>
          <w:sz w:val="19"/>
          <w:szCs w:val="19"/>
        </w:rPr>
        <w:tab/>
        <w:t>para</w:t>
      </w:r>
      <w:r>
        <w:rPr>
          <w:rFonts w:ascii="Times New Roman" w:hAnsi="Times New Roman" w:cs="Times New Roman"/>
          <w:sz w:val="19"/>
          <w:szCs w:val="19"/>
        </w:rPr>
        <w:tab/>
        <w:t>mezclado</w:t>
      </w:r>
      <w:r>
        <w:rPr>
          <w:rFonts w:ascii="Times New Roman" w:hAnsi="Times New Roman" w:cs="Times New Roman"/>
          <w:sz w:val="19"/>
          <w:szCs w:val="19"/>
        </w:rPr>
        <w:tab/>
        <w:t>y</w:t>
      </w:r>
      <w:r>
        <w:rPr>
          <w:rFonts w:ascii="Times New Roman" w:hAnsi="Times New Roman" w:cs="Times New Roman"/>
          <w:sz w:val="19"/>
          <w:szCs w:val="19"/>
        </w:rPr>
        <w:tab/>
        <w:t>bombeo</w:t>
      </w:r>
      <w:r>
        <w:rPr>
          <w:rFonts w:ascii="Times New Roman" w:hAnsi="Times New Roman" w:cs="Times New Roman"/>
          <w:sz w:val="19"/>
          <w:szCs w:val="19"/>
        </w:rPr>
        <w:tab/>
        <w:t>de</w:t>
      </w:r>
      <w:r>
        <w:rPr>
          <w:rFonts w:ascii="Times New Roman" w:hAnsi="Times New Roman" w:cs="Times New Roman"/>
          <w:sz w:val="19"/>
          <w:szCs w:val="19"/>
        </w:rPr>
        <w:tab/>
        <w:t>solados</w:t>
      </w:r>
      <w:r>
        <w:rPr>
          <w:rFonts w:ascii="Times New Roman" w:hAnsi="Times New Roman" w:cs="Times New Roman"/>
          <w:sz w:val="19"/>
          <w:szCs w:val="19"/>
        </w:rPr>
        <w:tab/>
        <w:t>para</w:t>
      </w:r>
      <w:r>
        <w:rPr>
          <w:rFonts w:ascii="Times New Roman" w:hAnsi="Times New Roman" w:cs="Times New Roman"/>
          <w:sz w:val="19"/>
          <w:szCs w:val="19"/>
        </w:rPr>
        <w:tab/>
      </w:r>
      <w:proofErr w:type="spellStart"/>
      <w:r>
        <w:rPr>
          <w:rFonts w:ascii="Times New Roman" w:hAnsi="Times New Roman" w:cs="Times New Roman"/>
          <w:sz w:val="19"/>
          <w:szCs w:val="19"/>
        </w:rPr>
        <w:t>pavimen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5898" w:h="2168" w:wrap="auto" w:vAnchor="page" w:hAnchor="page" w:x="567" w:y="6252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tos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:rsidR="00000000" w:rsidRDefault="00A12382">
      <w:pPr>
        <w:framePr w:w="5898" w:h="2168" w:wrap="auto" w:vAnchor="page" w:hAnchor="page" w:x="567" w:y="6252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25"/>
          <w:szCs w:val="25"/>
        </w:rPr>
        <w:t>•</w:t>
      </w:r>
      <w:r>
        <w:rPr>
          <w:rFonts w:ascii="Times New Roman" w:hAnsi="Times New Roman" w:cs="Times New Roman"/>
          <w:sz w:val="19"/>
          <w:szCs w:val="19"/>
        </w:rPr>
        <w:tab/>
        <w:t xml:space="preserve"> Máquinas</w:t>
      </w:r>
      <w:r>
        <w:rPr>
          <w:rFonts w:ascii="Times New Roman" w:hAnsi="Times New Roman" w:cs="Times New Roman"/>
          <w:sz w:val="19"/>
          <w:szCs w:val="19"/>
        </w:rPr>
        <w:tab/>
      </w:r>
      <w:proofErr w:type="spellStart"/>
      <w:r>
        <w:rPr>
          <w:rFonts w:ascii="Times New Roman" w:hAnsi="Times New Roman" w:cs="Times New Roman"/>
          <w:sz w:val="19"/>
          <w:szCs w:val="19"/>
        </w:rPr>
        <w:t>enfoscadoras</w:t>
      </w:r>
      <w:proofErr w:type="spellEnd"/>
      <w:r>
        <w:rPr>
          <w:rFonts w:ascii="Times New Roman" w:hAnsi="Times New Roman" w:cs="Times New Roman"/>
          <w:sz w:val="19"/>
          <w:szCs w:val="19"/>
        </w:rPr>
        <w:tab/>
        <w:t>para</w:t>
      </w:r>
      <w:r>
        <w:rPr>
          <w:rFonts w:ascii="Times New Roman" w:hAnsi="Times New Roman" w:cs="Times New Roman"/>
          <w:sz w:val="19"/>
          <w:szCs w:val="19"/>
        </w:rPr>
        <w:tab/>
        <w:t>morteros</w:t>
      </w:r>
      <w:r>
        <w:rPr>
          <w:rFonts w:ascii="Times New Roman" w:hAnsi="Times New Roman" w:cs="Times New Roman"/>
          <w:sz w:val="19"/>
          <w:szCs w:val="19"/>
        </w:rPr>
        <w:tab/>
        <w:t>premezclados</w:t>
      </w:r>
      <w:r>
        <w:rPr>
          <w:rFonts w:ascii="Times New Roman" w:hAnsi="Times New Roman" w:cs="Times New Roman"/>
          <w:sz w:val="19"/>
          <w:szCs w:val="19"/>
        </w:rPr>
        <w:tab/>
        <w:t>y</w:t>
      </w:r>
      <w:r>
        <w:rPr>
          <w:rFonts w:ascii="Times New Roman" w:hAnsi="Times New Roman" w:cs="Times New Roman"/>
          <w:sz w:val="19"/>
          <w:szCs w:val="19"/>
        </w:rPr>
        <w:tab/>
      </w:r>
      <w:proofErr w:type="spellStart"/>
      <w:r>
        <w:rPr>
          <w:rFonts w:ascii="Times New Roman" w:hAnsi="Times New Roman" w:cs="Times New Roman"/>
          <w:sz w:val="19"/>
          <w:szCs w:val="19"/>
        </w:rPr>
        <w:t>tradic</w:t>
      </w:r>
      <w:r>
        <w:rPr>
          <w:rFonts w:ascii="Times New Roman" w:hAnsi="Times New Roman" w:cs="Times New Roman"/>
          <w:sz w:val="19"/>
          <w:szCs w:val="19"/>
        </w:rPr>
        <w:t>io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5898" w:h="2168" w:wrap="auto" w:vAnchor="page" w:hAnchor="page" w:x="567" w:y="6252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nales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:rsidR="00000000" w:rsidRDefault="00A12382">
      <w:pPr>
        <w:framePr w:w="5898" w:h="2168" w:wrap="auto" w:vAnchor="page" w:hAnchor="page" w:x="567" w:y="6252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25"/>
          <w:szCs w:val="25"/>
        </w:rPr>
        <w:t>•</w:t>
      </w:r>
      <w:r>
        <w:rPr>
          <w:rFonts w:ascii="Times New Roman" w:hAnsi="Times New Roman" w:cs="Times New Roman"/>
          <w:sz w:val="19"/>
          <w:szCs w:val="19"/>
        </w:rPr>
        <w:tab/>
        <w:t xml:space="preserve"> Máquinas</w:t>
      </w:r>
      <w:r>
        <w:rPr>
          <w:rFonts w:ascii="Times New Roman" w:hAnsi="Times New Roman" w:cs="Times New Roman"/>
          <w:sz w:val="19"/>
          <w:szCs w:val="19"/>
        </w:rPr>
        <w:tab/>
        <w:t>para</w:t>
      </w:r>
      <w:r>
        <w:rPr>
          <w:rFonts w:ascii="Times New Roman" w:hAnsi="Times New Roman" w:cs="Times New Roman"/>
          <w:sz w:val="19"/>
          <w:szCs w:val="19"/>
        </w:rPr>
        <w:tab/>
        <w:t>bombeo</w:t>
      </w:r>
      <w:r>
        <w:rPr>
          <w:rFonts w:ascii="Times New Roman" w:hAnsi="Times New Roman" w:cs="Times New Roman"/>
          <w:sz w:val="19"/>
          <w:szCs w:val="19"/>
        </w:rPr>
        <w:tab/>
        <w:t>y</w:t>
      </w:r>
      <w:r>
        <w:rPr>
          <w:rFonts w:ascii="Times New Roman" w:hAnsi="Times New Roman" w:cs="Times New Roman"/>
          <w:sz w:val="19"/>
          <w:szCs w:val="19"/>
        </w:rPr>
        <w:tab/>
        <w:t>proyección</w:t>
      </w:r>
      <w:r>
        <w:rPr>
          <w:rFonts w:ascii="Times New Roman" w:hAnsi="Times New Roman" w:cs="Times New Roman"/>
          <w:sz w:val="19"/>
          <w:szCs w:val="19"/>
        </w:rPr>
        <w:tab/>
        <w:t>de</w:t>
      </w:r>
      <w:r>
        <w:rPr>
          <w:rFonts w:ascii="Times New Roman" w:hAnsi="Times New Roman" w:cs="Times New Roman"/>
          <w:sz w:val="19"/>
          <w:szCs w:val="19"/>
        </w:rPr>
        <w:tab/>
        <w:t xml:space="preserve">hormigón.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1085" w:h="511" w:wrap="auto" w:vAnchor="page" w:hAnchor="page" w:x="117" w:y="1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5"/>
          <w:szCs w:val="45"/>
        </w:rPr>
      </w:pPr>
      <w:proofErr w:type="gramStart"/>
      <w:r>
        <w:rPr>
          <w:rFonts w:ascii="Arial" w:hAnsi="Arial" w:cs="Arial"/>
          <w:b/>
          <w:bCs/>
          <w:color w:val="FFFFFF"/>
          <w:sz w:val="45"/>
          <w:szCs w:val="45"/>
        </w:rPr>
        <w:t>e</w:t>
      </w:r>
      <w:proofErr w:type="gramEnd"/>
      <w:r>
        <w:rPr>
          <w:rFonts w:ascii="Arial" w:hAnsi="Arial" w:cs="Arial"/>
          <w:b/>
          <w:bCs/>
          <w:color w:val="FFFFFF"/>
          <w:sz w:val="45"/>
          <w:szCs w:val="45"/>
        </w:rPr>
        <w:t xml:space="preserve">   n </w:t>
      </w:r>
    </w:p>
    <w:p w:rsidR="00000000" w:rsidRDefault="00A12382">
      <w:pPr>
        <w:framePr w:w="9392" w:h="1613" w:wrap="auto" w:vAnchor="page" w:hAnchor="page" w:x="1277" w:y="1420"/>
        <w:widowControl w:val="0"/>
        <w:autoSpaceDE w:val="0"/>
        <w:autoSpaceDN w:val="0"/>
        <w:adjustRightInd w:val="0"/>
        <w:spacing w:after="0" w:line="240" w:lineRule="auto"/>
        <w:ind w:firstLine="852"/>
        <w:rPr>
          <w:rFonts w:ascii="Arial" w:hAnsi="Arial" w:cs="Arial"/>
          <w:b/>
          <w:bCs/>
          <w:color w:val="FFFFFF"/>
          <w:sz w:val="45"/>
          <w:szCs w:val="45"/>
        </w:rPr>
      </w:pPr>
      <w:proofErr w:type="gramStart"/>
      <w:r>
        <w:rPr>
          <w:rFonts w:ascii="Arial" w:hAnsi="Arial" w:cs="Arial"/>
          <w:b/>
          <w:bCs/>
          <w:color w:val="FFFFFF"/>
          <w:sz w:val="45"/>
          <w:szCs w:val="45"/>
        </w:rPr>
        <w:t>c</w:t>
      </w:r>
      <w:proofErr w:type="gramEnd"/>
      <w:r>
        <w:rPr>
          <w:rFonts w:ascii="Arial" w:hAnsi="Arial" w:cs="Arial"/>
          <w:b/>
          <w:bCs/>
          <w:color w:val="FFFFFF"/>
          <w:sz w:val="45"/>
          <w:szCs w:val="45"/>
        </w:rPr>
        <w:t xml:space="preserve">   a   l   i   d   a   d </w:t>
      </w:r>
    </w:p>
    <w:p w:rsidR="00000000" w:rsidRDefault="00A12382">
      <w:pPr>
        <w:framePr w:w="9392" w:h="1613" w:wrap="auto" w:vAnchor="page" w:hAnchor="page" w:x="1277" w:y="1420"/>
        <w:widowControl w:val="0"/>
        <w:autoSpaceDE w:val="0"/>
        <w:autoSpaceDN w:val="0"/>
        <w:adjustRightInd w:val="0"/>
        <w:spacing w:after="0" w:line="6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9392" w:h="1613" w:wrap="auto" w:vAnchor="page" w:hAnchor="page" w:x="1277" w:y="1420"/>
        <w:widowControl w:val="0"/>
        <w:autoSpaceDE w:val="0"/>
        <w:autoSpaceDN w:val="0"/>
        <w:adjustRightInd w:val="0"/>
        <w:spacing w:after="0" w:line="624" w:lineRule="exact"/>
        <w:rPr>
          <w:rFonts w:ascii="Arial" w:hAnsi="Arial" w:cs="Arial"/>
          <w:b/>
          <w:bCs/>
          <w:color w:val="FFFFFF"/>
          <w:sz w:val="45"/>
          <w:szCs w:val="45"/>
        </w:rPr>
      </w:pPr>
      <w:r>
        <w:rPr>
          <w:rFonts w:ascii="Times New Roman" w:hAnsi="Times New Roman" w:cs="Times New Roman"/>
          <w:color w:val="C0C000"/>
          <w:sz w:val="35"/>
          <w:szCs w:val="35"/>
        </w:rPr>
        <w:t>⁄</w:t>
      </w:r>
      <w:r>
        <w:rPr>
          <w:rFonts w:ascii="Arial" w:hAnsi="Arial" w:cs="Arial"/>
          <w:sz w:val="35"/>
          <w:szCs w:val="35"/>
        </w:rPr>
        <w:t xml:space="preserve"> </w:t>
      </w:r>
      <w:proofErr w:type="gramStart"/>
      <w:r>
        <w:rPr>
          <w:rFonts w:ascii="Arial" w:hAnsi="Arial" w:cs="Arial"/>
          <w:sz w:val="35"/>
          <w:szCs w:val="35"/>
        </w:rPr>
        <w:t>procesos</w:t>
      </w:r>
      <w:proofErr w:type="gramEnd"/>
      <w:r>
        <w:rPr>
          <w:rFonts w:ascii="Arial" w:hAnsi="Arial" w:cs="Arial"/>
          <w:sz w:val="35"/>
          <w:szCs w:val="35"/>
        </w:rPr>
        <w:t xml:space="preserve"> productivos industrializados</w:t>
      </w:r>
      <w:r>
        <w:rPr>
          <w:rFonts w:ascii="Times New Roman" w:hAnsi="Times New Roman" w:cs="Times New Roman"/>
          <w:sz w:val="35"/>
          <w:szCs w:val="35"/>
        </w:rPr>
        <w:t>⁄⁄⁄</w:t>
      </w:r>
      <w:r>
        <w:rPr>
          <w:rFonts w:ascii="Arial" w:hAnsi="Arial" w:cs="Arial"/>
          <w:sz w:val="35"/>
          <w:szCs w:val="35"/>
        </w:rPr>
        <w:t xml:space="preserve">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Ante todo la experiencia directa en obras, para conocer las exigencias concretas de quien realiza el trabajo.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Después de la elaboración e </w:t>
      </w:r>
      <w:proofErr w:type="spellStart"/>
      <w:r>
        <w:rPr>
          <w:rFonts w:ascii="Times New Roman" w:hAnsi="Times New Roman" w:cs="Times New Roman"/>
          <w:sz w:val="21"/>
          <w:szCs w:val="21"/>
        </w:rPr>
        <w:t>ingenierización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del proyecto. Finalmente la realización mediante procesos de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1"/>
          <w:szCs w:val="21"/>
        </w:rPr>
        <w:t>producción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altamente avanzados e indust</w:t>
      </w:r>
      <w:r>
        <w:rPr>
          <w:rFonts w:ascii="Times New Roman" w:hAnsi="Times New Roman" w:cs="Times New Roman"/>
          <w:sz w:val="21"/>
          <w:szCs w:val="21"/>
        </w:rPr>
        <w:t xml:space="preserve">rializados. Una máquina </w:t>
      </w:r>
      <w:proofErr w:type="spellStart"/>
      <w:r>
        <w:rPr>
          <w:rFonts w:ascii="Times New Roman" w:hAnsi="Times New Roman" w:cs="Times New Roman"/>
          <w:sz w:val="21"/>
          <w:szCs w:val="21"/>
        </w:rPr>
        <w:t>Turbosol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nace de esta manera.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Porque la tecnología es siempre protagonista, en los sistemas de bombeo como en los establecimientos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1"/>
          <w:szCs w:val="21"/>
        </w:rPr>
        <w:t>que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los producen.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635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color w:val="C0C000"/>
          <w:sz w:val="35"/>
          <w:szCs w:val="35"/>
        </w:rPr>
        <w:t>⁄</w:t>
      </w:r>
      <w:r>
        <w:rPr>
          <w:rFonts w:ascii="Arial" w:hAnsi="Arial" w:cs="Arial"/>
          <w:sz w:val="35"/>
          <w:szCs w:val="35"/>
        </w:rPr>
        <w:t xml:space="preserve"> </w:t>
      </w:r>
      <w:proofErr w:type="gramStart"/>
      <w:r>
        <w:rPr>
          <w:rFonts w:ascii="Arial" w:hAnsi="Arial" w:cs="Arial"/>
          <w:sz w:val="35"/>
          <w:szCs w:val="35"/>
        </w:rPr>
        <w:t>red</w:t>
      </w:r>
      <w:proofErr w:type="gramEnd"/>
      <w:r>
        <w:rPr>
          <w:rFonts w:ascii="Arial" w:hAnsi="Arial" w:cs="Arial"/>
          <w:sz w:val="35"/>
          <w:szCs w:val="35"/>
        </w:rPr>
        <w:t xml:space="preserve"> de venta especializada</w:t>
      </w:r>
      <w:r>
        <w:rPr>
          <w:rFonts w:ascii="Times New Roman" w:hAnsi="Times New Roman" w:cs="Times New Roman"/>
          <w:sz w:val="35"/>
          <w:szCs w:val="35"/>
        </w:rPr>
        <w:t>⁄⁄⁄</w:t>
      </w:r>
      <w:r>
        <w:rPr>
          <w:rFonts w:ascii="Arial" w:hAnsi="Arial" w:cs="Arial"/>
          <w:sz w:val="35"/>
          <w:szCs w:val="35"/>
        </w:rPr>
        <w:t xml:space="preserve">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21"/>
          <w:szCs w:val="21"/>
        </w:rPr>
        <w:t>Turbosol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es mucho más que una marca. Es una fi</w:t>
      </w:r>
      <w:r>
        <w:rPr>
          <w:rFonts w:ascii="Times New Roman" w:hAnsi="Times New Roman" w:cs="Times New Roman"/>
          <w:sz w:val="21"/>
          <w:szCs w:val="21"/>
        </w:rPr>
        <w:t xml:space="preserve">losofía empresarial, cuyo punto de fuerza es la especializa-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21"/>
          <w:szCs w:val="21"/>
        </w:rPr>
        <w:t>ción</w:t>
      </w:r>
      <w:proofErr w:type="spellEnd"/>
      <w:proofErr w:type="gramEnd"/>
      <w:r>
        <w:rPr>
          <w:rFonts w:ascii="Times New Roman" w:hAnsi="Times New Roman" w:cs="Times New Roman"/>
          <w:sz w:val="21"/>
          <w:szCs w:val="21"/>
        </w:rPr>
        <w:t xml:space="preserve"> a todo nivel.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De los técnicos del proyecto a los operadores de la producción hasta la red de venta,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1"/>
          <w:szCs w:val="21"/>
        </w:rPr>
        <w:t>el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objetivo constante es desarrollar una sinergia de habilidades que garantice siempre el mejor resultado.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Por esta razón dirigirse a un vendedor </w:t>
      </w:r>
      <w:proofErr w:type="spellStart"/>
      <w:r>
        <w:rPr>
          <w:rFonts w:ascii="Times New Roman" w:hAnsi="Times New Roman" w:cs="Times New Roman"/>
          <w:sz w:val="21"/>
          <w:szCs w:val="21"/>
        </w:rPr>
        <w:t>Turbosol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quiere decir adquirir una máquina que marcará realmente la </w:t>
      </w:r>
    </w:p>
    <w:p w:rsidR="00000000" w:rsidRDefault="00A12382">
      <w:pPr>
        <w:framePr w:w="9667" w:h="4123" w:wrap="auto" w:vAnchor="page" w:hAnchor="page" w:x="1271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1"/>
          <w:szCs w:val="21"/>
        </w:rPr>
        <w:t>diferencia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en la obra. Una máquina que v</w:t>
      </w:r>
      <w:r>
        <w:rPr>
          <w:rFonts w:ascii="Times New Roman" w:hAnsi="Times New Roman" w:cs="Times New Roman"/>
          <w:sz w:val="21"/>
          <w:szCs w:val="21"/>
        </w:rPr>
        <w:t xml:space="preserve">ale más.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1350" w:h="1684" w:wrap="auto" w:vAnchor="page" w:hAnchor="page" w:x="3621" w:y="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120"/>
          <w:szCs w:val="120"/>
        </w:rPr>
      </w:pPr>
      <w:r>
        <w:rPr>
          <w:rFonts w:ascii="Arial" w:hAnsi="Arial" w:cs="Arial"/>
          <w:b/>
          <w:bCs/>
          <w:color w:val="FFFFFF"/>
          <w:sz w:val="120"/>
          <w:szCs w:val="120"/>
        </w:rPr>
        <w:t xml:space="preserve">2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color w:val="C0C000"/>
          <w:sz w:val="32"/>
          <w:szCs w:val="32"/>
        </w:rPr>
        <w:t>⁄</w:t>
      </w:r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visión</w:t>
      </w:r>
      <w:proofErr w:type="gramEnd"/>
      <w:r>
        <w:rPr>
          <w:rFonts w:ascii="Arial" w:hAnsi="Arial" w:cs="Arial"/>
          <w:sz w:val="32"/>
          <w:szCs w:val="32"/>
        </w:rPr>
        <w:t xml:space="preserve"> global del Mercado</w:t>
      </w:r>
      <w:r>
        <w:rPr>
          <w:rFonts w:ascii="Times New Roman" w:hAnsi="Times New Roman" w:cs="Times New Roman"/>
          <w:sz w:val="32"/>
          <w:szCs w:val="32"/>
        </w:rPr>
        <w:t>⁄⁄⁄</w:t>
      </w:r>
      <w:r>
        <w:rPr>
          <w:rFonts w:ascii="Arial" w:hAnsi="Arial" w:cs="Arial"/>
          <w:sz w:val="32"/>
          <w:szCs w:val="32"/>
        </w:rPr>
        <w:t xml:space="preserve">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218" w:lineRule="exact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 xml:space="preserve">Conocer el mercado para reconocer rápidamente las exigencias concretas de quien trabaja en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obra</w:t>
      </w:r>
      <w:proofErr w:type="gramEnd"/>
      <w:r>
        <w:rPr>
          <w:rFonts w:ascii="Times New Roman" w:hAnsi="Times New Roman" w:cs="Times New Roman"/>
          <w:sz w:val="19"/>
          <w:szCs w:val="19"/>
        </w:rPr>
        <w:t>. Una visión global y atenta permite orientar siempre la</w:t>
      </w:r>
      <w:r>
        <w:rPr>
          <w:rFonts w:ascii="Times New Roman" w:hAnsi="Times New Roman" w:cs="Times New Roman"/>
          <w:sz w:val="19"/>
          <w:szCs w:val="19"/>
        </w:rPr>
        <w:t xml:space="preserve"> producción donde lo requiere el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desarrollo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la construcción moderna. El éxito de </w:t>
      </w: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empieza aquí.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color w:val="C0C000"/>
          <w:sz w:val="32"/>
          <w:szCs w:val="32"/>
        </w:rPr>
        <w:t>⁄</w:t>
      </w:r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investigación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99" w:lineRule="exact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</w:t>
      </w:r>
      <w:proofErr w:type="gramEnd"/>
      <w:r>
        <w:rPr>
          <w:rFonts w:ascii="Arial" w:hAnsi="Arial" w:cs="Arial"/>
          <w:sz w:val="32"/>
          <w:szCs w:val="32"/>
        </w:rPr>
        <w:t xml:space="preserve"> la vanguardia</w:t>
      </w:r>
      <w:r>
        <w:rPr>
          <w:rFonts w:ascii="Times New Roman" w:hAnsi="Times New Roman" w:cs="Times New Roman"/>
          <w:sz w:val="32"/>
          <w:szCs w:val="32"/>
        </w:rPr>
        <w:t>⁄⁄⁄</w:t>
      </w:r>
      <w:r>
        <w:rPr>
          <w:rFonts w:ascii="Arial" w:hAnsi="Arial" w:cs="Arial"/>
          <w:sz w:val="32"/>
          <w:szCs w:val="32"/>
        </w:rPr>
        <w:t xml:space="preserve">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 xml:space="preserve">Apostar por el futuro no es jamás cosa de azar.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 xml:space="preserve">Significa creer.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>Es por esto que la investigación</w:t>
      </w:r>
      <w:r>
        <w:rPr>
          <w:rFonts w:ascii="Times New Roman" w:hAnsi="Times New Roman" w:cs="Times New Roman"/>
          <w:sz w:val="19"/>
          <w:szCs w:val="19"/>
        </w:rPr>
        <w:t xml:space="preserve"> tecnológica es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fundamental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 xml:space="preserve">Es espíritu de innovación, deseos de ir más allá,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crear y de ofrecer siempre algo más. </w:t>
      </w:r>
    </w:p>
    <w:p w:rsidR="00000000" w:rsidRDefault="00A12382">
      <w:pPr>
        <w:framePr w:w="8450" w:h="4773" w:wrap="auto" w:vAnchor="page" w:hAnchor="page" w:x="129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C0C000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cree en esto, desde siempre. </w:t>
      </w:r>
    </w:p>
    <w:p w:rsidR="00000000" w:rsidRDefault="00A12382">
      <w:pPr>
        <w:framePr w:w="6080" w:h="511" w:wrap="auto" w:vAnchor="page" w:hAnchor="page" w:x="5145" w:y="1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1"/>
          <w:szCs w:val="41"/>
        </w:rPr>
      </w:pPr>
      <w:r>
        <w:rPr>
          <w:rFonts w:ascii="Arial" w:hAnsi="Arial" w:cs="Arial"/>
          <w:b/>
          <w:bCs/>
          <w:sz w:val="41"/>
          <w:szCs w:val="41"/>
        </w:rPr>
        <w:t xml:space="preserve">U  n     p  a  s  o     a  d  e  l </w:t>
      </w:r>
    </w:p>
    <w:p w:rsidR="00000000" w:rsidRDefault="00A12382">
      <w:pPr>
        <w:framePr w:w="1886" w:h="399" w:wrap="auto" w:vAnchor="page" w:hAnchor="page" w:x="1657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6"/>
          <w:szCs w:val="16"/>
        </w:rPr>
      </w:pPr>
      <w:proofErr w:type="gramStart"/>
      <w:r>
        <w:rPr>
          <w:rFonts w:ascii="Arial" w:hAnsi="Arial" w:cs="Arial"/>
          <w:color w:val="FFFFFF"/>
          <w:sz w:val="16"/>
          <w:szCs w:val="16"/>
        </w:rPr>
        <w:t>un</w:t>
      </w:r>
      <w:proofErr w:type="gramEnd"/>
      <w:r>
        <w:rPr>
          <w:rFonts w:ascii="Arial" w:hAnsi="Arial" w:cs="Arial"/>
          <w:color w:val="FFFFFF"/>
          <w:sz w:val="16"/>
          <w:szCs w:val="16"/>
        </w:rPr>
        <w:t xml:space="preserve">  paso  adelante </w:t>
      </w:r>
    </w:p>
    <w:p w:rsidR="00000000" w:rsidRDefault="00A12382">
      <w:pPr>
        <w:framePr w:w="1886" w:h="399" w:wrap="auto" w:vAnchor="page" w:hAnchor="page" w:x="1657" w:y="1777"/>
        <w:widowControl w:val="0"/>
        <w:autoSpaceDE w:val="0"/>
        <w:autoSpaceDN w:val="0"/>
        <w:adjustRightInd w:val="0"/>
        <w:spacing w:after="0" w:line="219" w:lineRule="exact"/>
        <w:ind w:firstLine="86"/>
        <w:rPr>
          <w:rFonts w:ascii="Arial" w:hAnsi="Arial" w:cs="Arial"/>
          <w:color w:val="FFFFFF"/>
          <w:sz w:val="16"/>
          <w:szCs w:val="16"/>
        </w:rPr>
      </w:pPr>
      <w:proofErr w:type="gramStart"/>
      <w:r>
        <w:rPr>
          <w:rFonts w:ascii="Arial" w:hAnsi="Arial" w:cs="Arial"/>
          <w:color w:val="FFFFFF"/>
          <w:sz w:val="16"/>
          <w:szCs w:val="16"/>
        </w:rPr>
        <w:t>en</w:t>
      </w:r>
      <w:proofErr w:type="gramEnd"/>
      <w:r>
        <w:rPr>
          <w:rFonts w:ascii="Arial" w:hAnsi="Arial" w:cs="Arial"/>
          <w:color w:val="FFFFFF"/>
          <w:sz w:val="16"/>
          <w:szCs w:val="16"/>
        </w:rPr>
        <w:t xml:space="preserve">  la  innovación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10654" w:h="1613" w:wrap="auto" w:vAnchor="page" w:hAnchor="page" w:x="101" w:y="1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1"/>
          <w:szCs w:val="41"/>
        </w:rPr>
      </w:pPr>
      <w:r>
        <w:rPr>
          <w:rFonts w:ascii="Arial" w:hAnsi="Arial" w:cs="Arial"/>
          <w:b/>
          <w:bCs/>
          <w:sz w:val="41"/>
          <w:szCs w:val="41"/>
        </w:rPr>
        <w:t xml:space="preserve">a  n  t  e     </w:t>
      </w:r>
      <w:proofErr w:type="spellStart"/>
      <w:r>
        <w:rPr>
          <w:rFonts w:ascii="Arial" w:hAnsi="Arial" w:cs="Arial"/>
          <w:b/>
          <w:bCs/>
          <w:sz w:val="41"/>
          <w:szCs w:val="41"/>
        </w:rPr>
        <w:t>e</w:t>
      </w:r>
      <w:proofErr w:type="spellEnd"/>
      <w:r>
        <w:rPr>
          <w:rFonts w:ascii="Arial" w:hAnsi="Arial" w:cs="Arial"/>
          <w:b/>
          <w:bCs/>
          <w:sz w:val="41"/>
          <w:szCs w:val="41"/>
        </w:rPr>
        <w:t xml:space="preserve">  n     </w:t>
      </w:r>
      <w:proofErr w:type="spellStart"/>
      <w:r>
        <w:rPr>
          <w:rFonts w:ascii="Arial" w:hAnsi="Arial" w:cs="Arial"/>
          <w:b/>
          <w:bCs/>
          <w:sz w:val="41"/>
          <w:szCs w:val="41"/>
        </w:rPr>
        <w:t>l  a</w:t>
      </w:r>
      <w:proofErr w:type="spellEnd"/>
      <w:r>
        <w:rPr>
          <w:rFonts w:ascii="Arial" w:hAnsi="Arial" w:cs="Arial"/>
          <w:b/>
          <w:bCs/>
          <w:sz w:val="41"/>
          <w:szCs w:val="41"/>
        </w:rPr>
        <w:t xml:space="preserve">     i  n  </w:t>
      </w:r>
      <w:proofErr w:type="spellStart"/>
      <w:r>
        <w:rPr>
          <w:rFonts w:ascii="Arial" w:hAnsi="Arial" w:cs="Arial"/>
          <w:b/>
          <w:bCs/>
          <w:sz w:val="41"/>
          <w:szCs w:val="41"/>
        </w:rPr>
        <w:t>n</w:t>
      </w:r>
      <w:proofErr w:type="spellEnd"/>
      <w:r>
        <w:rPr>
          <w:rFonts w:ascii="Arial" w:hAnsi="Arial" w:cs="Arial"/>
          <w:b/>
          <w:bCs/>
          <w:sz w:val="41"/>
          <w:szCs w:val="41"/>
        </w:rPr>
        <w:t xml:space="preserve">  o  v  a  c  i  ó  n </w:t>
      </w:r>
    </w:p>
    <w:p w:rsidR="00000000" w:rsidRDefault="00A12382">
      <w:pPr>
        <w:framePr w:w="10654" w:h="1613" w:wrap="auto" w:vAnchor="page" w:hAnchor="page" w:x="101" w:y="1420"/>
        <w:widowControl w:val="0"/>
        <w:autoSpaceDE w:val="0"/>
        <w:autoSpaceDN w:val="0"/>
        <w:adjustRightInd w:val="0"/>
        <w:spacing w:after="0" w:line="6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0654" w:h="1613" w:wrap="auto" w:vAnchor="page" w:hAnchor="page" w:x="101" w:y="1420"/>
        <w:widowControl w:val="0"/>
        <w:autoSpaceDE w:val="0"/>
        <w:autoSpaceDN w:val="0"/>
        <w:adjustRightInd w:val="0"/>
        <w:spacing w:after="0" w:line="624" w:lineRule="exact"/>
        <w:ind w:firstLine="1176"/>
        <w:rPr>
          <w:rFonts w:ascii="Arial" w:hAnsi="Arial" w:cs="Arial"/>
          <w:b/>
          <w:bCs/>
          <w:sz w:val="41"/>
          <w:szCs w:val="41"/>
        </w:rPr>
      </w:pPr>
      <w:r>
        <w:rPr>
          <w:rFonts w:ascii="Times New Roman" w:hAnsi="Times New Roman" w:cs="Times New Roman"/>
          <w:color w:val="FFFFFF"/>
          <w:sz w:val="32"/>
          <w:szCs w:val="32"/>
        </w:rPr>
        <w:t>⁄</w:t>
      </w:r>
      <w:r>
        <w:rPr>
          <w:rFonts w:ascii="Arial" w:hAnsi="Arial" w:cs="Arial"/>
          <w:color w:val="C0C000"/>
          <w:sz w:val="32"/>
          <w:szCs w:val="32"/>
        </w:rPr>
        <w:t xml:space="preserve"> desarrollo tecnológico interno</w:t>
      </w:r>
      <w:r>
        <w:rPr>
          <w:rFonts w:ascii="Times New Roman" w:hAnsi="Times New Roman" w:cs="Times New Roman"/>
          <w:color w:val="C0C000"/>
          <w:sz w:val="32"/>
          <w:szCs w:val="32"/>
        </w:rPr>
        <w:t>⁄⁄⁄</w:t>
      </w:r>
      <w:r>
        <w:rPr>
          <w:rFonts w:ascii="Arial" w:hAnsi="Arial" w:cs="Arial"/>
          <w:color w:val="C0C000"/>
          <w:sz w:val="32"/>
          <w:szCs w:val="32"/>
        </w:rPr>
        <w:t xml:space="preserve">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Cada máquina que sale de los establecimientos de </w:t>
      </w:r>
      <w:proofErr w:type="spell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 es fruto del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trabajo</w:t>
      </w:r>
      <w:proofErr w:type="gram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 de técnicos altamente calificados y de una evolución constante,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desde</w:t>
      </w:r>
      <w:proofErr w:type="gram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 la idea del proyecto hasta el producto terminado. Cada fase del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desarrollo</w:t>
      </w:r>
      <w:proofErr w:type="gram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 de la máquina lleva una sola firma: </w:t>
      </w:r>
      <w:proofErr w:type="spell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.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4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404" w:lineRule="exact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r>
        <w:rPr>
          <w:rFonts w:ascii="Times New Roman" w:hAnsi="Times New Roman" w:cs="Times New Roman"/>
          <w:color w:val="FFFFFF"/>
          <w:sz w:val="32"/>
          <w:szCs w:val="32"/>
        </w:rPr>
        <w:t>⁄</w:t>
      </w:r>
      <w:r>
        <w:rPr>
          <w:rFonts w:ascii="Arial" w:hAnsi="Arial" w:cs="Arial"/>
          <w:color w:val="C0C000"/>
          <w:sz w:val="32"/>
          <w:szCs w:val="32"/>
        </w:rPr>
        <w:t xml:space="preserve"> Máquinas únicas en su concepción</w:t>
      </w:r>
      <w:r>
        <w:rPr>
          <w:rFonts w:ascii="Times New Roman" w:hAnsi="Times New Roman" w:cs="Times New Roman"/>
          <w:color w:val="C0C000"/>
          <w:sz w:val="32"/>
          <w:szCs w:val="32"/>
        </w:rPr>
        <w:t>⁄⁄⁄</w:t>
      </w:r>
      <w:r>
        <w:rPr>
          <w:rFonts w:ascii="Arial" w:hAnsi="Arial" w:cs="Arial"/>
          <w:color w:val="C0C000"/>
          <w:sz w:val="32"/>
          <w:szCs w:val="32"/>
        </w:rPr>
        <w:t xml:space="preserve">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El éxito de </w:t>
      </w:r>
      <w:proofErr w:type="spell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 es fruto de una voluntad precisa: la de desarrollar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proyectos</w:t>
      </w:r>
      <w:proofErr w:type="gram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 rigurosamente originales.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Máquinas concebidas siempre a partir de las exigencias concretas de la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obra</w:t>
      </w:r>
      <w:proofErr w:type="gram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.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Máquinas que llevan siempre más adelante las fronteras de la innov</w:t>
      </w:r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ación.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4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426" w:lineRule="exact"/>
        <w:ind w:firstLine="3994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r>
        <w:rPr>
          <w:rFonts w:ascii="Times New Roman" w:hAnsi="Times New Roman" w:cs="Times New Roman"/>
          <w:color w:val="FFFFFF"/>
          <w:sz w:val="32"/>
          <w:szCs w:val="32"/>
        </w:rPr>
        <w:t>⁄</w:t>
      </w:r>
      <w:r>
        <w:rPr>
          <w:rFonts w:ascii="Arial" w:hAnsi="Arial" w:cs="Arial"/>
          <w:color w:val="C0C000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color w:val="C0C000"/>
          <w:sz w:val="32"/>
          <w:szCs w:val="32"/>
        </w:rPr>
        <w:t>actualización</w:t>
      </w:r>
      <w:proofErr w:type="gramEnd"/>
      <w:r>
        <w:rPr>
          <w:rFonts w:ascii="Arial" w:hAnsi="Arial" w:cs="Arial"/>
          <w:color w:val="C0C000"/>
          <w:sz w:val="32"/>
          <w:szCs w:val="32"/>
        </w:rPr>
        <w:t xml:space="preserve">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99" w:lineRule="exact"/>
        <w:ind w:firstLine="3994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r>
        <w:rPr>
          <w:rFonts w:ascii="Arial" w:hAnsi="Arial" w:cs="Arial"/>
          <w:color w:val="C0C000"/>
          <w:sz w:val="32"/>
          <w:szCs w:val="32"/>
        </w:rPr>
        <w:t>continua</w:t>
      </w:r>
      <w:r>
        <w:rPr>
          <w:rFonts w:ascii="Times New Roman" w:hAnsi="Times New Roman" w:cs="Times New Roman"/>
          <w:color w:val="C0C000"/>
          <w:sz w:val="32"/>
          <w:szCs w:val="32"/>
        </w:rPr>
        <w:t>⁄⁄⁄</w:t>
      </w:r>
      <w:r>
        <w:rPr>
          <w:rFonts w:ascii="Arial" w:hAnsi="Arial" w:cs="Arial"/>
          <w:color w:val="C0C000"/>
          <w:sz w:val="32"/>
          <w:szCs w:val="32"/>
        </w:rPr>
        <w:t xml:space="preserve">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280" w:lineRule="exact"/>
        <w:ind w:firstLine="3994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La fuerza de una idea está en su carga innovadora.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ind w:firstLine="3994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Sólo la actualización continua y la atención constante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ind w:firstLine="3994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a</w:t>
      </w:r>
      <w:proofErr w:type="gram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 la evolución tecnológica permiten crear soluciones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ind w:firstLine="3994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siempre</w:t>
      </w:r>
      <w:proofErr w:type="gram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 a la vanguardia. </w:t>
      </w:r>
    </w:p>
    <w:p w:rsidR="00000000" w:rsidRDefault="00A12382">
      <w:pPr>
        <w:framePr w:w="9264" w:h="6539" w:wrap="auto" w:vAnchor="page" w:hAnchor="page" w:x="1278" w:y="3373"/>
        <w:widowControl w:val="0"/>
        <w:autoSpaceDE w:val="0"/>
        <w:autoSpaceDN w:val="0"/>
        <w:adjustRightInd w:val="0"/>
        <w:spacing w:after="0" w:line="359" w:lineRule="exact"/>
        <w:ind w:firstLine="3994"/>
        <w:rPr>
          <w:rFonts w:ascii="Times New Roman" w:hAnsi="Times New Roman" w:cs="Times New Roman"/>
          <w:b/>
          <w:bCs/>
          <w:color w:val="FFFFFF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Por esto </w:t>
      </w:r>
      <w:proofErr w:type="spellStart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b/>
          <w:bCs/>
          <w:color w:val="FFFFFF"/>
          <w:sz w:val="19"/>
          <w:szCs w:val="19"/>
        </w:rPr>
        <w:t xml:space="preserve"> no se detiene nunca.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1350" w:h="1684" w:wrap="auto" w:vAnchor="page" w:hAnchor="page" w:x="3817" w:y="9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C000"/>
          <w:sz w:val="119"/>
          <w:szCs w:val="119"/>
        </w:rPr>
      </w:pPr>
      <w:r>
        <w:rPr>
          <w:rFonts w:ascii="Arial" w:hAnsi="Arial" w:cs="Arial"/>
          <w:b/>
          <w:bCs/>
          <w:color w:val="C0C000"/>
          <w:sz w:val="119"/>
          <w:szCs w:val="119"/>
        </w:rPr>
        <w:t xml:space="preserve">3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2"/>
          <w:szCs w:val="32"/>
        </w:rPr>
      </w:pPr>
      <w:r>
        <w:rPr>
          <w:rFonts w:ascii="Times New Roman" w:hAnsi="Times New Roman" w:cs="Times New Roman"/>
          <w:color w:val="FFFFFF"/>
          <w:sz w:val="32"/>
          <w:szCs w:val="32"/>
        </w:rPr>
        <w:t>⁄</w:t>
      </w:r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una</w:t>
      </w:r>
      <w:proofErr w:type="gramEnd"/>
      <w:r>
        <w:rPr>
          <w:rFonts w:ascii="Arial" w:hAnsi="Arial" w:cs="Arial"/>
          <w:sz w:val="32"/>
          <w:szCs w:val="32"/>
        </w:rPr>
        <w:t xml:space="preserve"> relación exclusiva que continúa</w:t>
      </w:r>
      <w:r>
        <w:rPr>
          <w:rFonts w:ascii="Times New Roman" w:hAnsi="Times New Roman" w:cs="Times New Roman"/>
          <w:sz w:val="32"/>
          <w:szCs w:val="32"/>
        </w:rPr>
        <w:t>⁄⁄⁄</w:t>
      </w:r>
      <w:r>
        <w:rPr>
          <w:rFonts w:ascii="Arial" w:hAnsi="Arial" w:cs="Arial"/>
          <w:sz w:val="32"/>
          <w:szCs w:val="32"/>
        </w:rPr>
        <w:t xml:space="preserve">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218" w:lineRule="exact"/>
        <w:rPr>
          <w:rFonts w:ascii="Arial" w:hAnsi="Arial" w:cs="Arial"/>
          <w:color w:val="FFFFFF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 xml:space="preserve">Una asistencia rápida en todo el territorio. Gracias a una estructura profesional y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FFFFFF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altamente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calificada, </w:t>
      </w: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garantiza a los clientes, mediante su red comercial,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FFFFFF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un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respaldo continuo en el tiempo y en el espacio.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FFFFFF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 xml:space="preserve">Una relación constante y personal, que va más allá de la venta y la "vida" de la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FFFFFF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máquina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y que convierte a </w:t>
      </w: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en un punto de referencia seguro</w:t>
      </w:r>
      <w:r>
        <w:rPr>
          <w:rFonts w:ascii="Times New Roman" w:hAnsi="Times New Roman" w:cs="Times New Roman"/>
          <w:sz w:val="19"/>
          <w:szCs w:val="19"/>
        </w:rPr>
        <w:t xml:space="preserve"> para todas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FFFFFF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las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exigencias actuales y futuras.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557" w:lineRule="exact"/>
        <w:rPr>
          <w:rFonts w:ascii="Arial" w:hAnsi="Arial" w:cs="Arial"/>
          <w:color w:val="FFFFFF"/>
          <w:sz w:val="32"/>
          <w:szCs w:val="32"/>
        </w:rPr>
      </w:pPr>
      <w:r>
        <w:rPr>
          <w:rFonts w:ascii="Times New Roman" w:hAnsi="Times New Roman" w:cs="Times New Roman"/>
          <w:color w:val="FFFFFF"/>
          <w:sz w:val="32"/>
          <w:szCs w:val="32"/>
        </w:rPr>
        <w:t>⁄</w:t>
      </w:r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gestión</w:t>
      </w:r>
      <w:proofErr w:type="gramEnd"/>
      <w:r>
        <w:rPr>
          <w:rFonts w:ascii="Arial" w:hAnsi="Arial" w:cs="Arial"/>
          <w:sz w:val="32"/>
          <w:szCs w:val="32"/>
        </w:rPr>
        <w:t xml:space="preserve"> de repuestos en todo el Mundo</w:t>
      </w:r>
      <w:r>
        <w:rPr>
          <w:rFonts w:ascii="Times New Roman" w:hAnsi="Times New Roman" w:cs="Times New Roman"/>
          <w:sz w:val="32"/>
          <w:szCs w:val="32"/>
        </w:rPr>
        <w:t>⁄⁄⁄</w:t>
      </w:r>
      <w:r>
        <w:rPr>
          <w:rFonts w:ascii="Arial" w:hAnsi="Arial" w:cs="Arial"/>
          <w:sz w:val="32"/>
          <w:szCs w:val="32"/>
        </w:rPr>
        <w:t xml:space="preserve">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218" w:lineRule="exact"/>
        <w:ind w:firstLine="24"/>
        <w:rPr>
          <w:rFonts w:ascii="Arial" w:hAnsi="Arial" w:cs="Arial"/>
          <w:color w:val="FFFFFF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 xml:space="preserve">Donde haya una máquina de </w:t>
      </w: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que trabaja, allí llegan también sus repuestos,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359" w:lineRule="exact"/>
        <w:ind w:firstLine="24"/>
        <w:rPr>
          <w:rFonts w:ascii="Arial" w:hAnsi="Arial" w:cs="Arial"/>
          <w:color w:val="FFFFFF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cualquier lugar en que se encuentre la obra. Porque </w:t>
      </w: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quiere decir a</w:t>
      </w:r>
      <w:r>
        <w:rPr>
          <w:rFonts w:ascii="Times New Roman" w:hAnsi="Times New Roman" w:cs="Times New Roman"/>
          <w:sz w:val="19"/>
          <w:szCs w:val="19"/>
        </w:rPr>
        <w:t xml:space="preserve">nte todo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359" w:lineRule="exact"/>
        <w:ind w:firstLine="24"/>
        <w:rPr>
          <w:rFonts w:ascii="Arial" w:hAnsi="Arial" w:cs="Arial"/>
          <w:color w:val="FFFFFF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fiabilidad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: no sólo en la calidad de los productos, sino también en la garantía de un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359" w:lineRule="exact"/>
        <w:ind w:firstLine="24"/>
        <w:rPr>
          <w:rFonts w:ascii="Arial" w:hAnsi="Arial" w:cs="Arial"/>
          <w:color w:val="FFFFFF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servicio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eficiente en todo el mundo. A través de su red comercial, </w:t>
      </w: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asegura en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359" w:lineRule="exact"/>
        <w:ind w:firstLine="24"/>
        <w:rPr>
          <w:rFonts w:ascii="Arial" w:hAnsi="Arial" w:cs="Arial"/>
          <w:color w:val="FFFFFF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todas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partes y con la máxima velocidad las piezas de repuesto</w:t>
      </w:r>
      <w:r>
        <w:rPr>
          <w:rFonts w:ascii="Times New Roman" w:hAnsi="Times New Roman" w:cs="Times New Roman"/>
          <w:sz w:val="19"/>
          <w:szCs w:val="19"/>
        </w:rPr>
        <w:t xml:space="preserve"> necesarias para la </w:t>
      </w:r>
      <w:proofErr w:type="spellStart"/>
      <w:r>
        <w:rPr>
          <w:rFonts w:ascii="Times New Roman" w:hAnsi="Times New Roman" w:cs="Times New Roman"/>
          <w:sz w:val="19"/>
          <w:szCs w:val="19"/>
        </w:rPr>
        <w:t>máxi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9456" w:h="4905" w:wrap="auto" w:vAnchor="page" w:hAnchor="page" w:x="1272" w:y="2765"/>
        <w:widowControl w:val="0"/>
        <w:autoSpaceDE w:val="0"/>
        <w:autoSpaceDN w:val="0"/>
        <w:adjustRightInd w:val="0"/>
        <w:spacing w:after="0" w:line="359" w:lineRule="exact"/>
        <w:ind w:firstLine="24"/>
        <w:rPr>
          <w:rFonts w:ascii="Arial" w:hAnsi="Arial" w:cs="Arial"/>
          <w:color w:val="FFFFFF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ma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eficiencia de cada una de sus máquinas. </w:t>
      </w:r>
    </w:p>
    <w:p w:rsidR="00000000" w:rsidRDefault="00A12382">
      <w:pPr>
        <w:framePr w:w="1682" w:h="511" w:wrap="auto" w:vAnchor="page" w:hAnchor="page" w:x="5415" w:y="1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1"/>
          <w:szCs w:val="41"/>
        </w:rPr>
      </w:pPr>
      <w:r>
        <w:rPr>
          <w:rFonts w:ascii="Arial" w:hAnsi="Arial" w:cs="Arial"/>
          <w:b/>
          <w:bCs/>
          <w:color w:val="FFFFFF"/>
          <w:sz w:val="41"/>
          <w:szCs w:val="41"/>
        </w:rPr>
        <w:t xml:space="preserve">M  á  s </w:t>
      </w:r>
    </w:p>
    <w:p w:rsidR="00000000" w:rsidRDefault="00A12382">
      <w:pPr>
        <w:framePr w:w="3394" w:h="511" w:wrap="auto" w:vAnchor="page" w:hAnchor="page" w:x="7813" w:y="1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1"/>
          <w:szCs w:val="41"/>
        </w:rPr>
      </w:pPr>
      <w:proofErr w:type="gramStart"/>
      <w:r>
        <w:rPr>
          <w:rFonts w:ascii="Arial" w:hAnsi="Arial" w:cs="Arial"/>
          <w:b/>
          <w:bCs/>
          <w:color w:val="FFFFFF"/>
          <w:sz w:val="41"/>
          <w:szCs w:val="41"/>
        </w:rPr>
        <w:t>c</w:t>
      </w:r>
      <w:proofErr w:type="gramEnd"/>
      <w:r>
        <w:rPr>
          <w:rFonts w:ascii="Arial" w:hAnsi="Arial" w:cs="Arial"/>
          <w:b/>
          <w:bCs/>
          <w:color w:val="FFFFFF"/>
          <w:sz w:val="41"/>
          <w:szCs w:val="41"/>
        </w:rPr>
        <w:t xml:space="preserve">  e  r  c  a  n </w:t>
      </w:r>
    </w:p>
    <w:p w:rsidR="00000000" w:rsidRDefault="00A12382">
      <w:pPr>
        <w:framePr w:w="3304" w:h="201" w:wrap="auto" w:vAnchor="page" w:hAnchor="page" w:x="438" w:y="2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00"/>
          <w:sz w:val="16"/>
          <w:szCs w:val="16"/>
        </w:rPr>
      </w:pPr>
      <w:r>
        <w:rPr>
          <w:rFonts w:ascii="Arial" w:hAnsi="Arial" w:cs="Arial"/>
          <w:color w:val="C0C000"/>
          <w:sz w:val="16"/>
          <w:szCs w:val="16"/>
        </w:rPr>
        <w:t xml:space="preserve">Más  cercanos  en  la  asistencia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784E61" w:rsidRDefault="00A12382">
      <w:pPr>
        <w:framePr w:w="955" w:h="511" w:wrap="auto" w:vAnchor="page" w:hAnchor="page" w:x="136" w:y="1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1"/>
          <w:szCs w:val="41"/>
          <w:lang w:val="en-US"/>
        </w:rPr>
      </w:pPr>
      <w:proofErr w:type="gramStart"/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>o  s</w:t>
      </w:r>
      <w:proofErr w:type="gramEnd"/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 xml:space="preserve"> </w:t>
      </w:r>
    </w:p>
    <w:p w:rsidR="00000000" w:rsidRPr="00784E61" w:rsidRDefault="00A12382">
      <w:pPr>
        <w:framePr w:w="979" w:h="511" w:wrap="auto" w:vAnchor="page" w:hAnchor="page" w:x="1798" w:y="1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1"/>
          <w:szCs w:val="41"/>
          <w:lang w:val="en-US"/>
        </w:rPr>
      </w:pPr>
      <w:proofErr w:type="gramStart"/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>e  n</w:t>
      </w:r>
      <w:proofErr w:type="gramEnd"/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 xml:space="preserve"> </w:t>
      </w:r>
    </w:p>
    <w:p w:rsidR="00000000" w:rsidRPr="00784E61" w:rsidRDefault="00A12382">
      <w:pPr>
        <w:framePr w:w="873" w:h="511" w:wrap="auto" w:vAnchor="page" w:hAnchor="page" w:x="3493" w:y="1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1"/>
          <w:szCs w:val="41"/>
          <w:lang w:val="en-US"/>
        </w:rPr>
      </w:pPr>
      <w:proofErr w:type="gramStart"/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>l  a</w:t>
      </w:r>
      <w:proofErr w:type="gramEnd"/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 xml:space="preserve"> </w:t>
      </w:r>
    </w:p>
    <w:p w:rsidR="00000000" w:rsidRPr="00784E61" w:rsidRDefault="00A12382">
      <w:pPr>
        <w:framePr w:w="5353" w:h="511" w:wrap="auto" w:vAnchor="page" w:hAnchor="page" w:x="5082" w:y="1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1"/>
          <w:szCs w:val="41"/>
          <w:lang w:val="en-US"/>
        </w:rPr>
      </w:pPr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 xml:space="preserve">a  s  </w:t>
      </w:r>
      <w:proofErr w:type="spellStart"/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>i</w:t>
      </w:r>
      <w:proofErr w:type="spellEnd"/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 xml:space="preserve">  s  t  e  n  c  </w:t>
      </w:r>
      <w:proofErr w:type="spellStart"/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>i</w:t>
      </w:r>
      <w:proofErr w:type="spellEnd"/>
      <w:r w:rsidRPr="00784E61">
        <w:rPr>
          <w:rFonts w:ascii="Arial" w:hAnsi="Arial" w:cs="Arial"/>
          <w:b/>
          <w:bCs/>
          <w:color w:val="FFFFFF"/>
          <w:sz w:val="41"/>
          <w:szCs w:val="41"/>
          <w:lang w:val="en-US"/>
        </w:rPr>
        <w:t xml:space="preserve">  a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color w:val="C0C000"/>
          <w:sz w:val="32"/>
          <w:szCs w:val="32"/>
        </w:rPr>
        <w:t>⁄</w:t>
      </w:r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rapidez</w:t>
      </w:r>
      <w:proofErr w:type="gramEnd"/>
      <w:r>
        <w:rPr>
          <w:rFonts w:ascii="Arial" w:hAnsi="Arial" w:cs="Arial"/>
          <w:sz w:val="32"/>
          <w:szCs w:val="32"/>
        </w:rPr>
        <w:t xml:space="preserve"> de</w:t>
      </w:r>
      <w:r>
        <w:rPr>
          <w:rFonts w:ascii="Arial" w:hAnsi="Arial" w:cs="Arial"/>
          <w:sz w:val="32"/>
          <w:szCs w:val="32"/>
        </w:rPr>
        <w:t xml:space="preserve"> intervención</w:t>
      </w:r>
      <w:r>
        <w:rPr>
          <w:rFonts w:ascii="Times New Roman" w:hAnsi="Times New Roman" w:cs="Times New Roman"/>
          <w:sz w:val="32"/>
          <w:szCs w:val="32"/>
        </w:rPr>
        <w:t>⁄⁄⁄</w:t>
      </w:r>
      <w:r>
        <w:rPr>
          <w:rFonts w:ascii="Arial" w:hAnsi="Arial" w:cs="Arial"/>
          <w:sz w:val="32"/>
          <w:szCs w:val="32"/>
        </w:rPr>
        <w:t xml:space="preserve">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274" w:lineRule="exact"/>
        <w:ind w:firstLine="3977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 xml:space="preserve">La velocidad es el punto de fuerza del mundo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359" w:lineRule="exact"/>
        <w:ind w:firstLine="3977"/>
        <w:rPr>
          <w:rFonts w:ascii="Arial" w:hAnsi="Arial" w:cs="Arial"/>
          <w:color w:val="C0C000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359" w:lineRule="exact"/>
        <w:ind w:firstLine="3977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 xml:space="preserve">Adquirir una máquina </w:t>
      </w: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en efecto, quiere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359" w:lineRule="exact"/>
        <w:ind w:firstLine="3977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decir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asegurarse un servicio rápido, cualquiera que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359" w:lineRule="exact"/>
        <w:ind w:firstLine="3977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sea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intervención necesaria, desde el pedido de la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359" w:lineRule="exact"/>
        <w:ind w:firstLine="3977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pieza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repuesto hasta</w:t>
      </w:r>
      <w:r>
        <w:rPr>
          <w:rFonts w:ascii="Times New Roman" w:hAnsi="Times New Roman" w:cs="Times New Roman"/>
          <w:sz w:val="19"/>
          <w:szCs w:val="19"/>
        </w:rPr>
        <w:t xml:space="preserve"> la asistencia directa en el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359" w:lineRule="exact"/>
        <w:ind w:firstLine="3977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lugar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trabajo.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359" w:lineRule="exact"/>
        <w:ind w:firstLine="3977"/>
        <w:rPr>
          <w:rFonts w:ascii="Arial" w:hAnsi="Arial" w:cs="Arial"/>
          <w:color w:val="C0C000"/>
          <w:sz w:val="32"/>
          <w:szCs w:val="32"/>
        </w:rPr>
      </w:pPr>
      <w:r>
        <w:rPr>
          <w:rFonts w:ascii="Times New Roman" w:hAnsi="Times New Roman" w:cs="Times New Roman"/>
          <w:sz w:val="19"/>
          <w:szCs w:val="19"/>
        </w:rPr>
        <w:t xml:space="preserve">Una garantía de continuidad en las prestaciones de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359" w:lineRule="exact"/>
        <w:ind w:firstLine="3977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las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máquinas, para permitir, día a día, la máxima </w:t>
      </w:r>
    </w:p>
    <w:p w:rsidR="00000000" w:rsidRDefault="00A12382">
      <w:pPr>
        <w:framePr w:w="8576" w:h="3786" w:wrap="auto" w:vAnchor="page" w:hAnchor="page" w:x="1261" w:y="2765"/>
        <w:widowControl w:val="0"/>
        <w:autoSpaceDE w:val="0"/>
        <w:autoSpaceDN w:val="0"/>
        <w:adjustRightInd w:val="0"/>
        <w:spacing w:after="0" w:line="359" w:lineRule="exact"/>
        <w:ind w:firstLine="3977"/>
        <w:rPr>
          <w:rFonts w:ascii="Arial" w:hAnsi="Arial" w:cs="Arial"/>
          <w:color w:val="C0C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productividad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en cualquier obra.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5322" w:h="1024" w:wrap="auto" w:vAnchor="page" w:hAnchor="page" w:x="1309" w:y="2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C000"/>
          <w:sz w:val="46"/>
          <w:szCs w:val="46"/>
        </w:rPr>
      </w:pPr>
      <w:proofErr w:type="gramStart"/>
      <w:r>
        <w:rPr>
          <w:rFonts w:ascii="Arial" w:hAnsi="Arial" w:cs="Arial"/>
          <w:b/>
          <w:bCs/>
          <w:color w:val="C0C000"/>
          <w:sz w:val="46"/>
          <w:szCs w:val="46"/>
        </w:rPr>
        <w:t>toda</w:t>
      </w:r>
      <w:proofErr w:type="gramEnd"/>
      <w:r>
        <w:rPr>
          <w:rFonts w:ascii="Arial" w:hAnsi="Arial" w:cs="Arial"/>
          <w:b/>
          <w:bCs/>
          <w:color w:val="C0C000"/>
          <w:sz w:val="46"/>
          <w:szCs w:val="46"/>
        </w:rPr>
        <w:t xml:space="preserve">  la  </w:t>
      </w:r>
      <w:proofErr w:type="spellStart"/>
      <w:r>
        <w:rPr>
          <w:rFonts w:ascii="Arial" w:hAnsi="Arial" w:cs="Arial"/>
          <w:b/>
          <w:bCs/>
          <w:color w:val="C0C000"/>
          <w:sz w:val="46"/>
          <w:szCs w:val="46"/>
        </w:rPr>
        <w:t>fUerza</w:t>
      </w:r>
      <w:proofErr w:type="spellEnd"/>
      <w:r>
        <w:rPr>
          <w:rFonts w:ascii="Arial" w:hAnsi="Arial" w:cs="Arial"/>
          <w:b/>
          <w:bCs/>
          <w:color w:val="C0C000"/>
          <w:sz w:val="46"/>
          <w:szCs w:val="46"/>
        </w:rPr>
        <w:t xml:space="preserve"> </w:t>
      </w:r>
    </w:p>
    <w:p w:rsidR="00000000" w:rsidRDefault="00A12382">
      <w:pPr>
        <w:framePr w:w="5322" w:h="1024" w:wrap="auto" w:vAnchor="page" w:hAnchor="page" w:x="1309" w:y="2605"/>
        <w:widowControl w:val="0"/>
        <w:autoSpaceDE w:val="0"/>
        <w:autoSpaceDN w:val="0"/>
        <w:adjustRightInd w:val="0"/>
        <w:spacing w:after="0" w:line="560" w:lineRule="exact"/>
        <w:rPr>
          <w:rFonts w:ascii="Arial" w:hAnsi="Arial" w:cs="Arial"/>
          <w:b/>
          <w:bCs/>
          <w:color w:val="C0C000"/>
          <w:sz w:val="46"/>
          <w:szCs w:val="46"/>
        </w:rPr>
      </w:pPr>
      <w:proofErr w:type="gramStart"/>
      <w:r>
        <w:rPr>
          <w:rFonts w:ascii="Arial" w:hAnsi="Arial" w:cs="Arial"/>
          <w:b/>
          <w:bCs/>
          <w:color w:val="C0C000"/>
          <w:sz w:val="46"/>
          <w:szCs w:val="46"/>
        </w:rPr>
        <w:t>de</w:t>
      </w:r>
      <w:proofErr w:type="gramEnd"/>
      <w:r>
        <w:rPr>
          <w:rFonts w:ascii="Arial" w:hAnsi="Arial" w:cs="Arial"/>
          <w:b/>
          <w:bCs/>
          <w:color w:val="C0C000"/>
          <w:sz w:val="46"/>
          <w:szCs w:val="46"/>
        </w:rPr>
        <w:t xml:space="preserve">  Una  gran  </w:t>
      </w:r>
      <w:proofErr w:type="spellStart"/>
      <w:r>
        <w:rPr>
          <w:rFonts w:ascii="Arial" w:hAnsi="Arial" w:cs="Arial"/>
          <w:b/>
          <w:bCs/>
          <w:color w:val="C0C000"/>
          <w:sz w:val="46"/>
          <w:szCs w:val="46"/>
        </w:rPr>
        <w:t>gaMa</w:t>
      </w:r>
      <w:proofErr w:type="spellEnd"/>
      <w:r>
        <w:rPr>
          <w:rFonts w:ascii="Arial" w:hAnsi="Arial" w:cs="Arial"/>
          <w:b/>
          <w:bCs/>
          <w:color w:val="C0C000"/>
          <w:sz w:val="46"/>
          <w:szCs w:val="46"/>
        </w:rPr>
        <w:t xml:space="preserve">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</w:rPr>
      </w:pPr>
      <w:proofErr w:type="gramStart"/>
      <w:r>
        <w:rPr>
          <w:rFonts w:ascii="Arial" w:hAnsi="Arial" w:cs="Arial"/>
          <w:color w:val="FFFFFF"/>
        </w:rPr>
        <w:t>soluciones</w:t>
      </w:r>
      <w:proofErr w:type="gramEnd"/>
      <w:r>
        <w:rPr>
          <w:rFonts w:ascii="Arial" w:hAnsi="Arial" w:cs="Arial"/>
          <w:color w:val="FFFFFF"/>
        </w:rPr>
        <w:t xml:space="preserve">  </w:t>
      </w:r>
      <w:proofErr w:type="spellStart"/>
      <w:r>
        <w:rPr>
          <w:rFonts w:ascii="Arial" w:hAnsi="Arial" w:cs="Arial"/>
          <w:color w:val="FFFFFF"/>
        </w:rPr>
        <w:t>coMpletas</w:t>
      </w:r>
      <w:proofErr w:type="spellEnd"/>
      <w:r>
        <w:rPr>
          <w:rFonts w:ascii="Arial" w:hAnsi="Arial" w:cs="Arial"/>
          <w:color w:val="FFFFFF"/>
        </w:rPr>
        <w:t xml:space="preserve">  para  cualquier  obra  de  construcción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  <w:sz w:val="19"/>
          <w:szCs w:val="19"/>
        </w:rPr>
        <w:t xml:space="preserve">Morteros </w:t>
      </w:r>
      <w:proofErr w:type="spellStart"/>
      <w:r>
        <w:rPr>
          <w:rFonts w:ascii="Arial" w:hAnsi="Arial" w:cs="Arial"/>
          <w:color w:val="FFFFFF"/>
          <w:sz w:val="19"/>
          <w:szCs w:val="19"/>
        </w:rPr>
        <w:t>preMezclados</w:t>
      </w:r>
      <w:proofErr w:type="spellEnd"/>
      <w:r>
        <w:rPr>
          <w:rFonts w:ascii="Arial" w:hAnsi="Arial" w:cs="Arial"/>
          <w:color w:val="FFFFFF"/>
          <w:sz w:val="19"/>
          <w:szCs w:val="19"/>
        </w:rPr>
        <w:t xml:space="preserve"> para enfoscado,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  <w:sz w:val="19"/>
          <w:szCs w:val="19"/>
        </w:rPr>
        <w:t xml:space="preserve">Morteros </w:t>
      </w:r>
      <w:proofErr w:type="spellStart"/>
      <w:r>
        <w:rPr>
          <w:rFonts w:ascii="Arial" w:hAnsi="Arial" w:cs="Arial"/>
          <w:color w:val="FFFFFF"/>
          <w:sz w:val="19"/>
          <w:szCs w:val="19"/>
        </w:rPr>
        <w:t>coMunes</w:t>
      </w:r>
      <w:proofErr w:type="spellEnd"/>
      <w:r>
        <w:rPr>
          <w:rFonts w:ascii="Arial" w:hAnsi="Arial" w:cs="Arial"/>
          <w:color w:val="FFFFFF"/>
          <w:sz w:val="19"/>
          <w:szCs w:val="19"/>
        </w:rPr>
        <w:t xml:space="preserve"> y especiales,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proofErr w:type="spellStart"/>
      <w:proofErr w:type="gramStart"/>
      <w:r>
        <w:rPr>
          <w:rFonts w:ascii="Arial" w:hAnsi="Arial" w:cs="Arial"/>
          <w:color w:val="FFFFFF"/>
          <w:sz w:val="19"/>
          <w:szCs w:val="19"/>
        </w:rPr>
        <w:t>revestiMientos</w:t>
      </w:r>
      <w:proofErr w:type="spellEnd"/>
      <w:proofErr w:type="gramEnd"/>
      <w:r>
        <w:rPr>
          <w:rFonts w:ascii="Arial" w:hAnsi="Arial" w:cs="Arial"/>
          <w:color w:val="FFFFFF"/>
          <w:sz w:val="19"/>
          <w:szCs w:val="19"/>
        </w:rPr>
        <w:t xml:space="preserve"> de acabado,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proofErr w:type="gramStart"/>
      <w:r>
        <w:rPr>
          <w:rFonts w:ascii="Arial" w:hAnsi="Arial" w:cs="Arial"/>
          <w:color w:val="FFFFFF"/>
          <w:sz w:val="19"/>
          <w:szCs w:val="19"/>
        </w:rPr>
        <w:t>solados</w:t>
      </w:r>
      <w:proofErr w:type="gramEnd"/>
      <w:r>
        <w:rPr>
          <w:rFonts w:ascii="Arial" w:hAnsi="Arial" w:cs="Arial"/>
          <w:color w:val="FFFFFF"/>
          <w:sz w:val="19"/>
          <w:szCs w:val="19"/>
        </w:rPr>
        <w:t xml:space="preserve"> de</w:t>
      </w:r>
      <w:r>
        <w:rPr>
          <w:rFonts w:ascii="Arial" w:hAnsi="Arial" w:cs="Arial"/>
          <w:color w:val="FFFFFF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FFFFFF"/>
          <w:sz w:val="19"/>
          <w:szCs w:val="19"/>
        </w:rPr>
        <w:t>paviMentos</w:t>
      </w:r>
      <w:proofErr w:type="spellEnd"/>
      <w:r>
        <w:rPr>
          <w:rFonts w:ascii="Arial" w:hAnsi="Arial" w:cs="Arial"/>
          <w:color w:val="FFFFFF"/>
          <w:sz w:val="19"/>
          <w:szCs w:val="19"/>
        </w:rPr>
        <w:t xml:space="preserve">,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proofErr w:type="spellStart"/>
      <w:proofErr w:type="gramStart"/>
      <w:r>
        <w:rPr>
          <w:rFonts w:ascii="Arial" w:hAnsi="Arial" w:cs="Arial"/>
          <w:color w:val="FFFFFF"/>
          <w:sz w:val="19"/>
          <w:szCs w:val="19"/>
        </w:rPr>
        <w:t>horMigón</w:t>
      </w:r>
      <w:proofErr w:type="spellEnd"/>
      <w:proofErr w:type="gramEnd"/>
      <w:r>
        <w:rPr>
          <w:rFonts w:ascii="Arial" w:hAnsi="Arial" w:cs="Arial"/>
          <w:color w:val="FFFFFF"/>
          <w:sz w:val="19"/>
          <w:szCs w:val="19"/>
        </w:rPr>
        <w:t xml:space="preserve"> y </w:t>
      </w:r>
      <w:proofErr w:type="spellStart"/>
      <w:r>
        <w:rPr>
          <w:rFonts w:ascii="Arial" w:hAnsi="Arial" w:cs="Arial"/>
          <w:color w:val="FFFFFF"/>
          <w:sz w:val="19"/>
          <w:szCs w:val="19"/>
        </w:rPr>
        <w:t>gunitado</w:t>
      </w:r>
      <w:proofErr w:type="spellEnd"/>
      <w:r>
        <w:rPr>
          <w:rFonts w:ascii="Arial" w:hAnsi="Arial" w:cs="Arial"/>
          <w:color w:val="FFFFFF"/>
          <w:sz w:val="19"/>
          <w:szCs w:val="19"/>
        </w:rPr>
        <w:t xml:space="preserve">,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proofErr w:type="gramStart"/>
      <w:r>
        <w:rPr>
          <w:rFonts w:ascii="Arial" w:hAnsi="Arial" w:cs="Arial"/>
          <w:color w:val="FFFFFF"/>
          <w:sz w:val="19"/>
          <w:szCs w:val="19"/>
        </w:rPr>
        <w:t>cuatro</w:t>
      </w:r>
      <w:proofErr w:type="gramEnd"/>
      <w:r>
        <w:rPr>
          <w:rFonts w:ascii="Arial" w:hAnsi="Arial" w:cs="Arial"/>
          <w:color w:val="FFFFFF"/>
          <w:sz w:val="19"/>
          <w:szCs w:val="19"/>
        </w:rPr>
        <w:t xml:space="preserve"> líneas </w:t>
      </w:r>
      <w:proofErr w:type="spellStart"/>
      <w:r>
        <w:rPr>
          <w:rFonts w:ascii="Arial" w:hAnsi="Arial" w:cs="Arial"/>
          <w:color w:val="FFFFFF"/>
          <w:sz w:val="19"/>
          <w:szCs w:val="19"/>
        </w:rPr>
        <w:t>coMpletas</w:t>
      </w:r>
      <w:proofErr w:type="spellEnd"/>
      <w:r>
        <w:rPr>
          <w:rFonts w:ascii="Arial" w:hAnsi="Arial" w:cs="Arial"/>
          <w:color w:val="FFFFFF"/>
          <w:sz w:val="19"/>
          <w:szCs w:val="19"/>
        </w:rPr>
        <w:t xml:space="preserve">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proofErr w:type="gramStart"/>
      <w:r>
        <w:rPr>
          <w:rFonts w:ascii="Arial" w:hAnsi="Arial" w:cs="Arial"/>
          <w:color w:val="FFFFFF"/>
          <w:sz w:val="19"/>
          <w:szCs w:val="19"/>
        </w:rPr>
        <w:t>para</w:t>
      </w:r>
      <w:proofErr w:type="gramEnd"/>
      <w:r>
        <w:rPr>
          <w:rFonts w:ascii="Arial" w:hAnsi="Arial" w:cs="Arial"/>
          <w:color w:val="FFFFFF"/>
          <w:sz w:val="19"/>
          <w:szCs w:val="19"/>
        </w:rPr>
        <w:t xml:space="preserve"> una gran </w:t>
      </w:r>
      <w:proofErr w:type="spellStart"/>
      <w:r>
        <w:rPr>
          <w:rFonts w:ascii="Arial" w:hAnsi="Arial" w:cs="Arial"/>
          <w:color w:val="FFFFFF"/>
          <w:sz w:val="19"/>
          <w:szCs w:val="19"/>
        </w:rPr>
        <w:t>gaMa</w:t>
      </w:r>
      <w:proofErr w:type="spellEnd"/>
      <w:r>
        <w:rPr>
          <w:rFonts w:ascii="Arial" w:hAnsi="Arial" w:cs="Arial"/>
          <w:color w:val="FFFFFF"/>
          <w:sz w:val="19"/>
          <w:szCs w:val="19"/>
        </w:rPr>
        <w:t xml:space="preserve">,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proofErr w:type="gramStart"/>
      <w:r>
        <w:rPr>
          <w:rFonts w:ascii="Arial" w:hAnsi="Arial" w:cs="Arial"/>
          <w:color w:val="FFFFFF"/>
          <w:sz w:val="19"/>
          <w:szCs w:val="19"/>
        </w:rPr>
        <w:t>que</w:t>
      </w:r>
      <w:proofErr w:type="gramEnd"/>
      <w:r>
        <w:rPr>
          <w:rFonts w:ascii="Arial" w:hAnsi="Arial" w:cs="Arial"/>
          <w:color w:val="FFFFFF"/>
          <w:sz w:val="19"/>
          <w:szCs w:val="19"/>
        </w:rPr>
        <w:t xml:space="preserve"> ofrece soluciones específicas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proofErr w:type="gramStart"/>
      <w:r>
        <w:rPr>
          <w:rFonts w:ascii="Arial" w:hAnsi="Arial" w:cs="Arial"/>
          <w:color w:val="FFFFFF"/>
          <w:sz w:val="19"/>
          <w:szCs w:val="19"/>
        </w:rPr>
        <w:t>para</w:t>
      </w:r>
      <w:proofErr w:type="gramEnd"/>
      <w:r>
        <w:rPr>
          <w:rFonts w:ascii="Arial" w:hAnsi="Arial" w:cs="Arial"/>
          <w:color w:val="FFFFFF"/>
          <w:sz w:val="19"/>
          <w:szCs w:val="19"/>
        </w:rPr>
        <w:t xml:space="preserve"> todo los tipos de intervención en la obra.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  <w:sz w:val="19"/>
          <w:szCs w:val="19"/>
        </w:rPr>
        <w:t xml:space="preserve">Máquinas de alto valor añadido,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proofErr w:type="gramStart"/>
      <w:r>
        <w:rPr>
          <w:rFonts w:ascii="Arial" w:hAnsi="Arial" w:cs="Arial"/>
          <w:color w:val="FFFFFF"/>
          <w:sz w:val="19"/>
          <w:szCs w:val="19"/>
        </w:rPr>
        <w:t>únicas</w:t>
      </w:r>
      <w:proofErr w:type="gramEnd"/>
      <w:r>
        <w:rPr>
          <w:rFonts w:ascii="Arial" w:hAnsi="Arial" w:cs="Arial"/>
          <w:color w:val="FFFFFF"/>
          <w:sz w:val="19"/>
          <w:szCs w:val="19"/>
        </w:rPr>
        <w:t xml:space="preserve"> en su concepción, prestaciones,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proofErr w:type="gramStart"/>
      <w:r>
        <w:rPr>
          <w:rFonts w:ascii="Arial" w:hAnsi="Arial" w:cs="Arial"/>
          <w:color w:val="FFFFFF"/>
          <w:sz w:val="19"/>
          <w:szCs w:val="19"/>
        </w:rPr>
        <w:t>ahorro</w:t>
      </w:r>
      <w:proofErr w:type="gramEnd"/>
      <w:r>
        <w:rPr>
          <w:rFonts w:ascii="Arial" w:hAnsi="Arial" w:cs="Arial"/>
          <w:color w:val="FFFFFF"/>
          <w:sz w:val="19"/>
          <w:szCs w:val="19"/>
        </w:rPr>
        <w:t xml:space="preserve"> energético</w:t>
      </w:r>
      <w:r>
        <w:rPr>
          <w:rFonts w:ascii="Arial" w:hAnsi="Arial" w:cs="Arial"/>
          <w:color w:val="FFFFFF"/>
          <w:sz w:val="19"/>
          <w:szCs w:val="19"/>
        </w:rPr>
        <w:t xml:space="preserve"> y duración en el </w:t>
      </w:r>
      <w:proofErr w:type="spellStart"/>
      <w:r>
        <w:rPr>
          <w:rFonts w:ascii="Arial" w:hAnsi="Arial" w:cs="Arial"/>
          <w:color w:val="FFFFFF"/>
          <w:sz w:val="19"/>
          <w:szCs w:val="19"/>
        </w:rPr>
        <w:t>tieMpo</w:t>
      </w:r>
      <w:proofErr w:type="spellEnd"/>
      <w:r>
        <w:rPr>
          <w:rFonts w:ascii="Arial" w:hAnsi="Arial" w:cs="Arial"/>
          <w:color w:val="FFFFFF"/>
          <w:sz w:val="19"/>
          <w:szCs w:val="19"/>
        </w:rPr>
        <w:t xml:space="preserve">. </w:t>
      </w:r>
    </w:p>
    <w:p w:rsidR="00000000" w:rsidRDefault="00A12382">
      <w:pPr>
        <w:framePr w:w="8093" w:h="4509" w:wrap="auto" w:vAnchor="page" w:hAnchor="page" w:x="1284" w:y="3824"/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FFFFFF"/>
        </w:rPr>
      </w:pPr>
      <w:proofErr w:type="gramStart"/>
      <w:r>
        <w:rPr>
          <w:rFonts w:ascii="Arial" w:hAnsi="Arial" w:cs="Arial"/>
          <w:color w:val="FFFFFF"/>
          <w:sz w:val="19"/>
          <w:szCs w:val="19"/>
        </w:rPr>
        <w:t>únicas</w:t>
      </w:r>
      <w:proofErr w:type="gramEnd"/>
      <w:r>
        <w:rPr>
          <w:rFonts w:ascii="Arial" w:hAnsi="Arial" w:cs="Arial"/>
          <w:color w:val="FFFFFF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FFFFFF"/>
          <w:sz w:val="19"/>
          <w:szCs w:val="19"/>
        </w:rPr>
        <w:t>coMo</w:t>
      </w:r>
      <w:proofErr w:type="spellEnd"/>
      <w:r>
        <w:rPr>
          <w:rFonts w:ascii="Arial" w:hAnsi="Arial" w:cs="Arial"/>
          <w:color w:val="FFFFFF"/>
          <w:sz w:val="19"/>
          <w:szCs w:val="19"/>
        </w:rPr>
        <w:t xml:space="preserve"> la Marca </w:t>
      </w:r>
      <w:proofErr w:type="spellStart"/>
      <w:r>
        <w:rPr>
          <w:rFonts w:ascii="Arial" w:hAnsi="Arial" w:cs="Arial"/>
          <w:color w:val="FFFFFF"/>
          <w:sz w:val="19"/>
          <w:szCs w:val="19"/>
        </w:rPr>
        <w:t>turbosol</w:t>
      </w:r>
      <w:proofErr w:type="spellEnd"/>
      <w:r>
        <w:rPr>
          <w:rFonts w:ascii="Arial" w:hAnsi="Arial" w:cs="Arial"/>
          <w:color w:val="FFFFFF"/>
          <w:sz w:val="19"/>
          <w:szCs w:val="19"/>
        </w:rPr>
        <w:t xml:space="preserve">.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2200" w:h="444" w:wrap="auto" w:vAnchor="page" w:hAnchor="page" w:x="567" w:y="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39"/>
          <w:szCs w:val="39"/>
        </w:rPr>
      </w:pPr>
      <w:r>
        <w:rPr>
          <w:rFonts w:ascii="Arial" w:hAnsi="Arial" w:cs="Arial"/>
          <w:b/>
          <w:bCs/>
          <w:color w:val="FFFFFF"/>
          <w:sz w:val="39"/>
          <w:szCs w:val="39"/>
        </w:rPr>
        <w:t xml:space="preserve">Í n d i c e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40" w:lineRule="auto"/>
        <w:ind w:firstLine="127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Morteros </w:t>
      </w:r>
      <w:proofErr w:type="spellStart"/>
      <w:r>
        <w:rPr>
          <w:rFonts w:ascii="Arial" w:hAnsi="Arial" w:cs="Arial"/>
          <w:sz w:val="23"/>
          <w:szCs w:val="23"/>
        </w:rPr>
        <w:t>coMunes</w:t>
      </w:r>
      <w:proofErr w:type="spellEnd"/>
      <w:r>
        <w:rPr>
          <w:rFonts w:ascii="Arial" w:hAnsi="Arial" w:cs="Arial"/>
          <w:sz w:val="23"/>
          <w:szCs w:val="23"/>
        </w:rPr>
        <w:t xml:space="preserve"> y especiales </w:t>
      </w:r>
    </w:p>
    <w:p w:rsidR="00000000" w:rsidRPr="00784E61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98" w:lineRule="exact"/>
        <w:ind w:firstLine="4305"/>
        <w:rPr>
          <w:rFonts w:ascii="Arial" w:hAnsi="Arial" w:cs="Arial"/>
          <w:sz w:val="23"/>
          <w:szCs w:val="23"/>
          <w:lang w:val="en-US"/>
        </w:rPr>
      </w:pPr>
      <w:r w:rsidRPr="00784E61">
        <w:rPr>
          <w:rFonts w:ascii="Arial" w:hAnsi="Arial" w:cs="Arial"/>
          <w:sz w:val="17"/>
          <w:szCs w:val="17"/>
          <w:lang w:val="en-US"/>
        </w:rPr>
        <w:t>1 0</w:t>
      </w:r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    M </w:t>
      </w:r>
      <w:proofErr w:type="spellStart"/>
      <w:r w:rsidRPr="00784E61">
        <w:rPr>
          <w:rFonts w:ascii="Arial" w:hAnsi="Arial" w:cs="Arial"/>
          <w:b/>
          <w:bCs/>
          <w:sz w:val="17"/>
          <w:szCs w:val="17"/>
          <w:lang w:val="en-US"/>
        </w:rPr>
        <w:t>i</w:t>
      </w:r>
      <w:proofErr w:type="spellEnd"/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n </w:t>
      </w:r>
      <w:proofErr w:type="spellStart"/>
      <w:r w:rsidRPr="00784E61">
        <w:rPr>
          <w:rFonts w:ascii="Arial" w:hAnsi="Arial" w:cs="Arial"/>
          <w:b/>
          <w:bCs/>
          <w:sz w:val="17"/>
          <w:szCs w:val="17"/>
          <w:lang w:val="en-US"/>
        </w:rPr>
        <w:t>i</w:t>
      </w:r>
      <w:proofErr w:type="spellEnd"/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   a v a n t </w:t>
      </w:r>
    </w:p>
    <w:p w:rsidR="00000000" w:rsidRPr="00784E61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  <w:lang w:val="en-US"/>
        </w:rPr>
      </w:pPr>
      <w:r w:rsidRPr="00784E61">
        <w:rPr>
          <w:rFonts w:ascii="Arial" w:hAnsi="Arial" w:cs="Arial"/>
          <w:sz w:val="17"/>
          <w:szCs w:val="17"/>
          <w:lang w:val="en-US"/>
        </w:rPr>
        <w:t xml:space="preserve">1 </w:t>
      </w:r>
      <w:proofErr w:type="spellStart"/>
      <w:r w:rsidRPr="00784E61">
        <w:rPr>
          <w:rFonts w:ascii="Arial" w:hAnsi="Arial" w:cs="Arial"/>
          <w:sz w:val="17"/>
          <w:szCs w:val="17"/>
          <w:lang w:val="en-US"/>
        </w:rPr>
        <w:t>1</w:t>
      </w:r>
      <w:proofErr w:type="spellEnd"/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    U n </w:t>
      </w:r>
      <w:proofErr w:type="spellStart"/>
      <w:r w:rsidRPr="00784E61">
        <w:rPr>
          <w:rFonts w:ascii="Arial" w:hAnsi="Arial" w:cs="Arial"/>
          <w:b/>
          <w:bCs/>
          <w:sz w:val="17"/>
          <w:szCs w:val="17"/>
          <w:lang w:val="en-US"/>
        </w:rPr>
        <w:t>i</w:t>
      </w:r>
      <w:proofErr w:type="spellEnd"/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   3 0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1 2</w:t>
      </w:r>
      <w:r>
        <w:rPr>
          <w:rFonts w:ascii="Arial" w:hAnsi="Arial" w:cs="Arial"/>
          <w:b/>
          <w:bCs/>
          <w:sz w:val="17"/>
          <w:szCs w:val="17"/>
        </w:rPr>
        <w:t xml:space="preserve">     t 7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1 3</w:t>
      </w:r>
      <w:r>
        <w:rPr>
          <w:rFonts w:ascii="Arial" w:hAnsi="Arial" w:cs="Arial"/>
          <w:b/>
          <w:bCs/>
          <w:sz w:val="17"/>
          <w:szCs w:val="17"/>
        </w:rPr>
        <w:t xml:space="preserve">     p o l i    t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1 4</w:t>
      </w:r>
      <w:r>
        <w:rPr>
          <w:rFonts w:ascii="Arial" w:hAnsi="Arial" w:cs="Arial"/>
          <w:b/>
          <w:bCs/>
          <w:sz w:val="17"/>
          <w:szCs w:val="17"/>
        </w:rPr>
        <w:t xml:space="preserve">     p r</w:t>
      </w:r>
      <w:r>
        <w:rPr>
          <w:rFonts w:ascii="Arial" w:hAnsi="Arial" w:cs="Arial"/>
          <w:b/>
          <w:bCs/>
          <w:sz w:val="17"/>
          <w:szCs w:val="17"/>
        </w:rPr>
        <w:t xml:space="preserve"> o    h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1 5</w:t>
      </w:r>
      <w:r>
        <w:rPr>
          <w:rFonts w:ascii="Arial" w:hAnsi="Arial" w:cs="Arial"/>
          <w:b/>
          <w:bCs/>
          <w:sz w:val="17"/>
          <w:szCs w:val="17"/>
        </w:rPr>
        <w:t xml:space="preserve">     t a l e n t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345" w:lineRule="exac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Morteros </w:t>
      </w:r>
      <w:proofErr w:type="spellStart"/>
      <w:r>
        <w:rPr>
          <w:rFonts w:ascii="Arial" w:hAnsi="Arial" w:cs="Arial"/>
          <w:sz w:val="23"/>
          <w:szCs w:val="23"/>
        </w:rPr>
        <w:t>preMezclados</w:t>
      </w:r>
      <w:proofErr w:type="spellEnd"/>
      <w:r>
        <w:rPr>
          <w:rFonts w:ascii="Arial" w:hAnsi="Arial" w:cs="Arial"/>
          <w:sz w:val="23"/>
          <w:szCs w:val="23"/>
        </w:rPr>
        <w:t xml:space="preserve"> para enfoscado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9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1 6</w:t>
      </w:r>
      <w:r>
        <w:rPr>
          <w:rFonts w:ascii="Arial" w:hAnsi="Arial" w:cs="Arial"/>
          <w:b/>
          <w:bCs/>
          <w:sz w:val="17"/>
          <w:szCs w:val="17"/>
        </w:rPr>
        <w:t xml:space="preserve">     g i o t </w:t>
      </w:r>
      <w:proofErr w:type="spellStart"/>
      <w:r>
        <w:rPr>
          <w:rFonts w:ascii="Arial" w:hAnsi="Arial" w:cs="Arial"/>
          <w:b/>
          <w:bCs/>
          <w:sz w:val="17"/>
          <w:szCs w:val="17"/>
        </w:rPr>
        <w:t>t</w:t>
      </w:r>
      <w:proofErr w:type="spellEnd"/>
      <w:r>
        <w:rPr>
          <w:rFonts w:ascii="Arial" w:hAnsi="Arial" w:cs="Arial"/>
          <w:b/>
          <w:bCs/>
          <w:sz w:val="17"/>
          <w:szCs w:val="17"/>
        </w:rPr>
        <w:t xml:space="preserve"> o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1 7</w:t>
      </w:r>
      <w:r>
        <w:rPr>
          <w:rFonts w:ascii="Arial" w:hAnsi="Arial" w:cs="Arial"/>
          <w:b/>
          <w:bCs/>
          <w:sz w:val="17"/>
          <w:szCs w:val="17"/>
        </w:rPr>
        <w:t xml:space="preserve">     M o n o M i x    -    M i x ò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1 8</w:t>
      </w:r>
      <w:r>
        <w:rPr>
          <w:rFonts w:ascii="Arial" w:hAnsi="Arial" w:cs="Arial"/>
          <w:b/>
          <w:bCs/>
          <w:sz w:val="17"/>
          <w:szCs w:val="17"/>
        </w:rPr>
        <w:t xml:space="preserve">     s i </w:t>
      </w:r>
      <w:proofErr w:type="spellStart"/>
      <w:r>
        <w:rPr>
          <w:rFonts w:ascii="Arial" w:hAnsi="Arial" w:cs="Arial"/>
          <w:b/>
          <w:bCs/>
          <w:sz w:val="17"/>
          <w:szCs w:val="17"/>
        </w:rPr>
        <w:t>l o</w:t>
      </w:r>
      <w:proofErr w:type="spellEnd"/>
      <w:r>
        <w:rPr>
          <w:rFonts w:ascii="Arial" w:hAnsi="Arial" w:cs="Arial"/>
          <w:b/>
          <w:bCs/>
          <w:sz w:val="17"/>
          <w:szCs w:val="17"/>
        </w:rPr>
        <w:t xml:space="preserve"> t U r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1 9</w:t>
      </w:r>
      <w:r>
        <w:rPr>
          <w:rFonts w:ascii="Arial" w:hAnsi="Arial" w:cs="Arial"/>
          <w:b/>
          <w:bCs/>
          <w:sz w:val="17"/>
          <w:szCs w:val="17"/>
        </w:rPr>
        <w:t xml:space="preserve">     t U r b o M i x    M 2 </w:t>
      </w:r>
      <w:proofErr w:type="spellStart"/>
      <w:r>
        <w:rPr>
          <w:rFonts w:ascii="Arial" w:hAnsi="Arial" w:cs="Arial"/>
          <w:b/>
          <w:bCs/>
          <w:sz w:val="17"/>
          <w:szCs w:val="17"/>
        </w:rPr>
        <w:t>2</w:t>
      </w:r>
      <w:proofErr w:type="spellEnd"/>
      <w:r>
        <w:rPr>
          <w:rFonts w:ascii="Arial" w:hAnsi="Arial" w:cs="Arial"/>
          <w:b/>
          <w:bCs/>
          <w:sz w:val="17"/>
          <w:szCs w:val="17"/>
        </w:rPr>
        <w:t xml:space="preserve">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2 0</w:t>
      </w:r>
      <w:r>
        <w:rPr>
          <w:rFonts w:ascii="Arial" w:hAnsi="Arial" w:cs="Arial"/>
          <w:b/>
          <w:bCs/>
          <w:sz w:val="17"/>
          <w:szCs w:val="17"/>
        </w:rPr>
        <w:t xml:space="preserve">     t U r b o M i x    M 5 </w:t>
      </w:r>
      <w:proofErr w:type="spellStart"/>
      <w:r>
        <w:rPr>
          <w:rFonts w:ascii="Arial" w:hAnsi="Arial" w:cs="Arial"/>
          <w:b/>
          <w:bCs/>
          <w:sz w:val="17"/>
          <w:szCs w:val="17"/>
        </w:rPr>
        <w:t>5</w:t>
      </w:r>
      <w:proofErr w:type="spellEnd"/>
      <w:r>
        <w:rPr>
          <w:rFonts w:ascii="Arial" w:hAnsi="Arial" w:cs="Arial"/>
          <w:b/>
          <w:bCs/>
          <w:sz w:val="17"/>
          <w:szCs w:val="17"/>
        </w:rPr>
        <w:t xml:space="preserve">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345" w:lineRule="exact"/>
        <w:ind w:firstLine="2474"/>
        <w:rPr>
          <w:rFonts w:ascii="Arial" w:hAnsi="Arial" w:cs="Arial"/>
          <w:sz w:val="23"/>
          <w:szCs w:val="23"/>
        </w:rPr>
      </w:pPr>
      <w:proofErr w:type="gramStart"/>
      <w:r>
        <w:rPr>
          <w:rFonts w:ascii="Arial" w:hAnsi="Arial" w:cs="Arial"/>
          <w:sz w:val="23"/>
          <w:szCs w:val="23"/>
        </w:rPr>
        <w:t>solados</w:t>
      </w:r>
      <w:proofErr w:type="gramEnd"/>
      <w:r>
        <w:rPr>
          <w:rFonts w:ascii="Arial" w:hAnsi="Arial" w:cs="Arial"/>
          <w:sz w:val="23"/>
          <w:szCs w:val="23"/>
        </w:rPr>
        <w:t xml:space="preserve"> de </w:t>
      </w:r>
      <w:proofErr w:type="spellStart"/>
      <w:r>
        <w:rPr>
          <w:rFonts w:ascii="Arial" w:hAnsi="Arial" w:cs="Arial"/>
          <w:sz w:val="23"/>
          <w:szCs w:val="23"/>
        </w:rPr>
        <w:t>paviMentos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304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2 1</w:t>
      </w:r>
      <w:r>
        <w:rPr>
          <w:rFonts w:ascii="Arial" w:hAnsi="Arial" w:cs="Arial"/>
          <w:b/>
          <w:bCs/>
          <w:sz w:val="17"/>
          <w:szCs w:val="17"/>
        </w:rPr>
        <w:t xml:space="preserve">     a p</w:t>
      </w:r>
      <w:r>
        <w:rPr>
          <w:rFonts w:ascii="Arial" w:hAnsi="Arial" w:cs="Arial"/>
          <w:b/>
          <w:bCs/>
          <w:sz w:val="17"/>
          <w:szCs w:val="17"/>
        </w:rPr>
        <w:t xml:space="preserve"> e M a t    1 9 0    e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 xml:space="preserve">2 </w:t>
      </w:r>
      <w:proofErr w:type="spellStart"/>
      <w:r>
        <w:rPr>
          <w:rFonts w:ascii="Arial" w:hAnsi="Arial" w:cs="Arial"/>
          <w:sz w:val="17"/>
          <w:szCs w:val="17"/>
        </w:rPr>
        <w:t>2</w:t>
      </w:r>
      <w:proofErr w:type="spellEnd"/>
      <w:r>
        <w:rPr>
          <w:rFonts w:ascii="Arial" w:hAnsi="Arial" w:cs="Arial"/>
          <w:b/>
          <w:bCs/>
          <w:sz w:val="17"/>
          <w:szCs w:val="17"/>
        </w:rPr>
        <w:t xml:space="preserve">     t r a n s M a t    2 5 0    e </w:t>
      </w:r>
    </w:p>
    <w:p w:rsidR="00000000" w:rsidRPr="00784E61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  <w:lang w:val="en-US"/>
        </w:rPr>
      </w:pPr>
      <w:r w:rsidRPr="00784E61">
        <w:rPr>
          <w:rFonts w:ascii="Arial" w:hAnsi="Arial" w:cs="Arial"/>
          <w:sz w:val="17"/>
          <w:szCs w:val="17"/>
          <w:lang w:val="en-US"/>
        </w:rPr>
        <w:t>2 3</w:t>
      </w:r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    t r a n s M a t    3 </w:t>
      </w:r>
      <w:proofErr w:type="spellStart"/>
      <w:r w:rsidRPr="00784E61">
        <w:rPr>
          <w:rFonts w:ascii="Arial" w:hAnsi="Arial" w:cs="Arial"/>
          <w:b/>
          <w:bCs/>
          <w:sz w:val="17"/>
          <w:szCs w:val="17"/>
          <w:lang w:val="en-US"/>
        </w:rPr>
        <w:t>3</w:t>
      </w:r>
      <w:proofErr w:type="spellEnd"/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0    e </w:t>
      </w:r>
    </w:p>
    <w:p w:rsidR="00000000" w:rsidRPr="00784E61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  <w:lang w:val="en-US"/>
        </w:rPr>
      </w:pPr>
      <w:r w:rsidRPr="00784E61">
        <w:rPr>
          <w:rFonts w:ascii="Arial" w:hAnsi="Arial" w:cs="Arial"/>
          <w:sz w:val="17"/>
          <w:szCs w:val="17"/>
          <w:lang w:val="en-US"/>
        </w:rPr>
        <w:t>2 4</w:t>
      </w:r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    t r a n s M a t    2 </w:t>
      </w:r>
      <w:proofErr w:type="gramStart"/>
      <w:r w:rsidRPr="00784E61">
        <w:rPr>
          <w:rFonts w:ascii="Arial" w:hAnsi="Arial" w:cs="Arial"/>
          <w:b/>
          <w:bCs/>
          <w:sz w:val="17"/>
          <w:szCs w:val="17"/>
          <w:lang w:val="en-US"/>
        </w:rPr>
        <w:t>7 .</w:t>
      </w:r>
      <w:proofErr w:type="gramEnd"/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3 6    e </w:t>
      </w:r>
    </w:p>
    <w:p w:rsidR="00000000" w:rsidRPr="00784E61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  <w:lang w:val="en-US"/>
        </w:rPr>
      </w:pPr>
      <w:r w:rsidRPr="00784E61">
        <w:rPr>
          <w:rFonts w:ascii="Arial" w:hAnsi="Arial" w:cs="Arial"/>
          <w:sz w:val="17"/>
          <w:szCs w:val="17"/>
          <w:lang w:val="en-US"/>
        </w:rPr>
        <w:t>2 5</w:t>
      </w:r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    t r a n s M a t    1 </w:t>
      </w:r>
      <w:proofErr w:type="gramStart"/>
      <w:r w:rsidRPr="00784E61">
        <w:rPr>
          <w:rFonts w:ascii="Arial" w:hAnsi="Arial" w:cs="Arial"/>
          <w:b/>
          <w:bCs/>
          <w:sz w:val="17"/>
          <w:szCs w:val="17"/>
          <w:lang w:val="en-US"/>
        </w:rPr>
        <w:t>9 .</w:t>
      </w:r>
      <w:proofErr w:type="gramEnd"/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2 3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 w:rsidRPr="00784E61">
        <w:rPr>
          <w:rFonts w:ascii="Arial" w:hAnsi="Arial" w:cs="Arial"/>
          <w:sz w:val="17"/>
          <w:szCs w:val="17"/>
          <w:lang w:val="en-US"/>
        </w:rPr>
        <w:t>2 6</w:t>
      </w:r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    t r a n s M a t    2 </w:t>
      </w:r>
      <w:proofErr w:type="gramStart"/>
      <w:r w:rsidRPr="00784E61">
        <w:rPr>
          <w:rFonts w:ascii="Arial" w:hAnsi="Arial" w:cs="Arial"/>
          <w:b/>
          <w:bCs/>
          <w:sz w:val="17"/>
          <w:szCs w:val="17"/>
          <w:lang w:val="en-US"/>
        </w:rPr>
        <w:t>7 .</w:t>
      </w:r>
      <w:proofErr w:type="gramEnd"/>
      <w:r w:rsidRPr="00784E61">
        <w:rPr>
          <w:rFonts w:ascii="Arial" w:hAnsi="Arial" w:cs="Arial"/>
          <w:b/>
          <w:bCs/>
          <w:sz w:val="17"/>
          <w:szCs w:val="17"/>
          <w:lang w:val="en-US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 xml:space="preserve">4 5 / 2 </w:t>
      </w:r>
      <w:proofErr w:type="gramStart"/>
      <w:r>
        <w:rPr>
          <w:rFonts w:ascii="Arial" w:hAnsi="Arial" w:cs="Arial"/>
          <w:b/>
          <w:bCs/>
          <w:sz w:val="17"/>
          <w:szCs w:val="17"/>
        </w:rPr>
        <w:t>7 .</w:t>
      </w:r>
      <w:proofErr w:type="gramEnd"/>
      <w:r>
        <w:rPr>
          <w:rFonts w:ascii="Arial" w:hAnsi="Arial" w:cs="Arial"/>
          <w:b/>
          <w:bCs/>
          <w:sz w:val="17"/>
          <w:szCs w:val="17"/>
        </w:rPr>
        <w:t xml:space="preserve"> 5 8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2 7</w:t>
      </w:r>
      <w:r>
        <w:rPr>
          <w:rFonts w:ascii="Arial" w:hAnsi="Arial" w:cs="Arial"/>
          <w:b/>
          <w:bCs/>
          <w:sz w:val="17"/>
          <w:szCs w:val="17"/>
        </w:rPr>
        <w:t xml:space="preserve">     p r o    h    c</w:t>
      </w:r>
      <w:r>
        <w:rPr>
          <w:rFonts w:ascii="Arial" w:hAnsi="Arial" w:cs="Arial"/>
          <w:b/>
          <w:bCs/>
          <w:sz w:val="17"/>
          <w:szCs w:val="17"/>
        </w:rPr>
        <w:t xml:space="preserve"> l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345" w:lineRule="exact"/>
        <w:ind w:firstLine="1820"/>
        <w:rPr>
          <w:rFonts w:ascii="Arial" w:hAnsi="Arial" w:cs="Arial"/>
          <w:sz w:val="23"/>
          <w:szCs w:val="23"/>
        </w:rPr>
      </w:pPr>
      <w:proofErr w:type="spellStart"/>
      <w:proofErr w:type="gramStart"/>
      <w:r>
        <w:rPr>
          <w:rFonts w:ascii="Arial" w:hAnsi="Arial" w:cs="Arial"/>
          <w:sz w:val="23"/>
          <w:szCs w:val="23"/>
        </w:rPr>
        <w:t>horMigón</w:t>
      </w:r>
      <w:proofErr w:type="spellEnd"/>
      <w:proofErr w:type="gramEnd"/>
      <w:r>
        <w:rPr>
          <w:rFonts w:ascii="Arial" w:hAnsi="Arial" w:cs="Arial"/>
          <w:sz w:val="23"/>
          <w:szCs w:val="23"/>
        </w:rPr>
        <w:t xml:space="preserve"> y Micro-</w:t>
      </w:r>
      <w:proofErr w:type="spellStart"/>
      <w:r>
        <w:rPr>
          <w:rFonts w:ascii="Arial" w:hAnsi="Arial" w:cs="Arial"/>
          <w:sz w:val="23"/>
          <w:szCs w:val="23"/>
        </w:rPr>
        <w:t>horMigón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305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2 8</w:t>
      </w:r>
      <w:r>
        <w:rPr>
          <w:rFonts w:ascii="Arial" w:hAnsi="Arial" w:cs="Arial"/>
          <w:b/>
          <w:bCs/>
          <w:sz w:val="17"/>
          <w:szCs w:val="17"/>
        </w:rPr>
        <w:t xml:space="preserve">     p r o    h    c l b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2 9</w:t>
      </w:r>
      <w:r>
        <w:rPr>
          <w:rFonts w:ascii="Arial" w:hAnsi="Arial" w:cs="Arial"/>
          <w:b/>
          <w:bCs/>
          <w:sz w:val="17"/>
          <w:szCs w:val="17"/>
        </w:rPr>
        <w:t xml:space="preserve">     b e t o n    M a s t e r </w:t>
      </w:r>
    </w:p>
    <w:p w:rsidR="00000000" w:rsidRDefault="00A12382">
      <w:pPr>
        <w:framePr w:w="8150" w:h="7179" w:wrap="auto" w:vAnchor="page" w:hAnchor="page" w:x="2598" w:y="2840"/>
        <w:widowControl w:val="0"/>
        <w:autoSpaceDE w:val="0"/>
        <w:autoSpaceDN w:val="0"/>
        <w:adjustRightInd w:val="0"/>
        <w:spacing w:after="0" w:line="259" w:lineRule="exact"/>
        <w:ind w:firstLine="430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17"/>
          <w:szCs w:val="17"/>
        </w:rPr>
        <w:t>3 0</w:t>
      </w:r>
      <w:r>
        <w:rPr>
          <w:rFonts w:ascii="Arial" w:hAnsi="Arial" w:cs="Arial"/>
          <w:b/>
          <w:bCs/>
          <w:sz w:val="17"/>
          <w:szCs w:val="17"/>
        </w:rPr>
        <w:t xml:space="preserve">     b e t o n    M a s t e r    p l U s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4272" w:h="263" w:wrap="auto" w:vAnchor="page" w:hAnchor="page" w:x="1418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Morteros </w:t>
      </w:r>
      <w:proofErr w:type="spellStart"/>
      <w:r>
        <w:rPr>
          <w:rFonts w:ascii="Arial" w:hAnsi="Arial" w:cs="Arial"/>
          <w:sz w:val="21"/>
          <w:szCs w:val="21"/>
        </w:rPr>
        <w:t>coMunes</w:t>
      </w:r>
      <w:proofErr w:type="spellEnd"/>
      <w:r>
        <w:rPr>
          <w:rFonts w:ascii="Arial" w:hAnsi="Arial" w:cs="Arial"/>
          <w:sz w:val="21"/>
          <w:szCs w:val="21"/>
        </w:rPr>
        <w:t xml:space="preserve"> y especiales </w:t>
      </w:r>
    </w:p>
    <w:p w:rsidR="00000000" w:rsidRDefault="00A12382">
      <w:pPr>
        <w:framePr w:w="4881" w:h="556" w:wrap="auto" w:vAnchor="page" w:hAnchor="page" w:x="3229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M i n i    a v a n t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800080"/>
          <w:sz w:val="21"/>
          <w:szCs w:val="21"/>
        </w:rPr>
        <w:t>enFoscadora</w:t>
      </w:r>
      <w:proofErr w:type="spellEnd"/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Arial" w:hAnsi="Arial" w:cs="Arial"/>
          <w:color w:val="800080"/>
          <w:sz w:val="21"/>
          <w:szCs w:val="21"/>
        </w:rPr>
        <w:t xml:space="preserve">Y transportadora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de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Morteros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coMunes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Arial" w:hAnsi="Arial" w:cs="Arial"/>
          <w:color w:val="800080"/>
          <w:sz w:val="21"/>
          <w:szCs w:val="21"/>
        </w:rPr>
        <w:t xml:space="preserve">Y especiales,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Arial" w:hAnsi="Arial" w:cs="Arial"/>
          <w:color w:val="800080"/>
          <w:sz w:val="21"/>
          <w:szCs w:val="21"/>
        </w:rPr>
        <w:t xml:space="preserve">Morteros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preMezclados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para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enFoscado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Innovadora, manejable y eficaz.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>La reducida altura de carga</w:t>
      </w:r>
      <w:r>
        <w:rPr>
          <w:rFonts w:ascii="Times New Roman" w:hAnsi="Times New Roman" w:cs="Times New Roman"/>
          <w:sz w:val="19"/>
          <w:szCs w:val="19"/>
        </w:rPr>
        <w:t xml:space="preserve"> y el </w:t>
      </w:r>
      <w:proofErr w:type="spellStart"/>
      <w:r>
        <w:rPr>
          <w:rFonts w:ascii="Times New Roman" w:hAnsi="Times New Roman" w:cs="Times New Roman"/>
          <w:sz w:val="19"/>
          <w:szCs w:val="19"/>
        </w:rPr>
        <w:t>espe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cial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perfil de la tolva hacen que su uso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sea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aún más práctico y fácil.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Alimentada con hormigonera de obra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en el caso de morteros </w:t>
      </w:r>
      <w:proofErr w:type="spellStart"/>
      <w:r>
        <w:rPr>
          <w:rFonts w:ascii="Times New Roman" w:hAnsi="Times New Roman" w:cs="Times New Roman"/>
          <w:sz w:val="19"/>
          <w:szCs w:val="19"/>
        </w:rPr>
        <w:t>premez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clados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, con amasadora automática,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asegura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altísimo rendimiento y gran </w:t>
      </w:r>
    </w:p>
    <w:p w:rsidR="00000000" w:rsidRDefault="00A12382">
      <w:pPr>
        <w:framePr w:w="3487" w:h="423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economía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uso. </w:t>
      </w:r>
    </w:p>
    <w:p w:rsidR="00000000" w:rsidRDefault="00A12382">
      <w:pPr>
        <w:framePr w:w="1914" w:h="316" w:wrap="auto" w:vAnchor="page" w:hAnchor="page" w:x="650" w:y="104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* Versión</w:t>
      </w:r>
      <w:r>
        <w:rPr>
          <w:rFonts w:ascii="Times New Roman" w:hAnsi="Times New Roman" w:cs="Times New Roman"/>
          <w:sz w:val="14"/>
          <w:szCs w:val="14"/>
        </w:rPr>
        <w:t xml:space="preserve"> sin criba vibrante </w:t>
      </w:r>
    </w:p>
    <w:p w:rsidR="00000000" w:rsidRDefault="00A12382">
      <w:pPr>
        <w:framePr w:w="1914" w:h="316" w:wrap="auto" w:vAnchor="page" w:hAnchor="page" w:x="650" w:y="10466"/>
        <w:widowControl w:val="0"/>
        <w:autoSpaceDE w:val="0"/>
        <w:autoSpaceDN w:val="0"/>
        <w:adjustRightInd w:val="0"/>
        <w:spacing w:after="0" w:line="169" w:lineRule="exact"/>
        <w:ind w:firstLine="116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para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materiales premezclados.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240" w:lineRule="auto"/>
        <w:ind w:firstLine="103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66" w:lineRule="exact"/>
        <w:ind w:firstLine="57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70" w:lineRule="exact"/>
        <w:ind w:firstLine="41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de gasolina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70" w:lineRule="exact"/>
        <w:ind w:firstLine="108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70" w:lineRule="exact"/>
        <w:ind w:firstLine="55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70" w:lineRule="exact"/>
        <w:ind w:firstLine="42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bombeo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70" w:lineRule="exact"/>
        <w:ind w:firstLine="23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Distancia de bombeo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70" w:lineRule="exact"/>
        <w:ind w:firstLine="62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Granulometría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70" w:lineRule="exact"/>
        <w:ind w:firstLine="23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 la tolva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70" w:lineRule="exact"/>
        <w:ind w:firstLine="59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carga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560" w:h="2014" w:wrap="auto" w:vAnchor="page" w:hAnchor="page" w:x="2946" w:y="8551"/>
        <w:widowControl w:val="0"/>
        <w:autoSpaceDE w:val="0"/>
        <w:autoSpaceDN w:val="0"/>
        <w:adjustRightInd w:val="0"/>
        <w:spacing w:after="0" w:line="170" w:lineRule="exact"/>
        <w:ind w:firstLine="124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Arial" w:hAnsi="Arial" w:cs="Arial"/>
          <w:color w:val="FFFFFF"/>
          <w:sz w:val="14"/>
          <w:szCs w:val="14"/>
        </w:rPr>
        <w:t>MonoFásica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66" w:lineRule="exact"/>
        <w:ind w:firstLine="6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2,2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- 230 V </w:t>
      </w:r>
    </w:p>
    <w:p w:rsidR="00000000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70" w:lineRule="exact"/>
        <w:ind w:firstLine="47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70" w:lineRule="exact"/>
        <w:ind w:firstLine="10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24 ÷ 30 l/min </w:t>
      </w:r>
    </w:p>
    <w:p w:rsidR="00000000" w:rsidRPr="00784E61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70" w:lineRule="exact"/>
        <w:ind w:firstLine="360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 bar </w:t>
      </w:r>
    </w:p>
    <w:p w:rsidR="00000000" w:rsidRPr="00784E61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70" w:lineRule="exact"/>
        <w:ind w:firstLine="229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12 ÷ 15 m </w:t>
      </w:r>
    </w:p>
    <w:p w:rsidR="00000000" w:rsidRPr="00784E61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70" w:lineRule="exact"/>
        <w:ind w:firstLine="223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÷ 50 m </w:t>
      </w:r>
    </w:p>
    <w:p w:rsidR="00000000" w:rsidRPr="00784E61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70" w:lineRule="exact"/>
        <w:ind w:firstLine="24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6 mm </w:t>
      </w:r>
    </w:p>
    <w:p w:rsidR="00000000" w:rsidRPr="00784E61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70" w:lineRule="exact"/>
        <w:ind w:firstLine="39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140 l </w:t>
      </w:r>
    </w:p>
    <w:p w:rsidR="00000000" w:rsidRPr="00784E61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70" w:lineRule="exact"/>
        <w:ind w:firstLine="36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64 cm </w:t>
      </w:r>
    </w:p>
    <w:p w:rsidR="00000000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70" w:lineRule="exact"/>
        <w:ind w:firstLine="3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159 x 86 x 75 cm </w:t>
      </w:r>
    </w:p>
    <w:p w:rsidR="00000000" w:rsidRDefault="00A12382">
      <w:pPr>
        <w:framePr w:w="1105" w:h="2014" w:wrap="auto" w:vAnchor="page" w:hAnchor="page" w:x="4805" w:y="8551"/>
        <w:widowControl w:val="0"/>
        <w:autoSpaceDE w:val="0"/>
        <w:autoSpaceDN w:val="0"/>
        <w:adjustRightInd w:val="0"/>
        <w:spacing w:after="0" w:line="170" w:lineRule="exact"/>
        <w:ind w:firstLine="33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240 kg </w:t>
      </w:r>
    </w:p>
    <w:p w:rsidR="00000000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240" w:lineRule="auto"/>
        <w:ind w:firstLine="102"/>
        <w:rPr>
          <w:rFonts w:ascii="Arial" w:hAnsi="Arial" w:cs="Arial"/>
          <w:color w:val="FFFFFF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color w:val="FFFFFF"/>
          <w:sz w:val="14"/>
          <w:szCs w:val="14"/>
        </w:rPr>
        <w:t>triFásica</w:t>
      </w:r>
      <w:proofErr w:type="spellEnd"/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66" w:lineRule="exact"/>
        <w:ind w:firstLine="2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2,2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- 400 V </w:t>
      </w:r>
    </w:p>
    <w:p w:rsidR="00000000" w:rsidRPr="00784E61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70" w:lineRule="exact"/>
        <w:ind w:firstLine="44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--- </w:t>
      </w:r>
    </w:p>
    <w:p w:rsidR="00000000" w:rsidRPr="00784E61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70" w:lineRule="exact"/>
        <w:ind w:firstLine="7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24 ÷ 30 l/min </w:t>
      </w:r>
    </w:p>
    <w:p w:rsidR="00000000" w:rsidRPr="00784E61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70" w:lineRule="exact"/>
        <w:ind w:firstLine="328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 bar </w:t>
      </w:r>
    </w:p>
    <w:p w:rsidR="00000000" w:rsidRPr="00784E61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70" w:lineRule="exact"/>
        <w:ind w:firstLine="19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12 ÷ 15 m </w:t>
      </w:r>
    </w:p>
    <w:p w:rsidR="00000000" w:rsidRPr="00784E61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70" w:lineRule="exact"/>
        <w:ind w:firstLine="19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÷ 50 m </w:t>
      </w:r>
    </w:p>
    <w:p w:rsidR="00000000" w:rsidRPr="00784E61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70" w:lineRule="exact"/>
        <w:ind w:firstLine="21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6 mm </w:t>
      </w:r>
    </w:p>
    <w:p w:rsidR="00000000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70" w:lineRule="exact"/>
        <w:ind w:firstLine="36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140 l </w:t>
      </w:r>
    </w:p>
    <w:p w:rsidR="00000000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70" w:lineRule="exact"/>
        <w:ind w:firstLine="33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64 cm </w:t>
      </w:r>
    </w:p>
    <w:p w:rsidR="00000000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159 x 86 x 75 cm </w:t>
      </w:r>
    </w:p>
    <w:p w:rsidR="00000000" w:rsidRDefault="00A12382">
      <w:pPr>
        <w:framePr w:w="1050" w:h="2014" w:wrap="auto" w:vAnchor="page" w:hAnchor="page" w:x="6255" w:y="8551"/>
        <w:widowControl w:val="0"/>
        <w:autoSpaceDE w:val="0"/>
        <w:autoSpaceDN w:val="0"/>
        <w:adjustRightInd w:val="0"/>
        <w:spacing w:after="0" w:line="170" w:lineRule="exact"/>
        <w:ind w:firstLine="30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240 kg </w:t>
      </w:r>
    </w:p>
    <w:p w:rsidR="00000000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240" w:lineRule="auto"/>
        <w:ind w:firstLine="273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vario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66" w:lineRule="exact"/>
        <w:ind w:firstLine="29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2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,2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- 230 V </w:t>
      </w: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70" w:lineRule="exact"/>
        <w:ind w:firstLine="44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--- </w:t>
      </w: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70" w:lineRule="exact"/>
        <w:ind w:firstLine="11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 ÷ 30 l/min </w:t>
      </w: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70" w:lineRule="exact"/>
        <w:ind w:firstLine="328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 bar </w:t>
      </w: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70" w:lineRule="exact"/>
        <w:ind w:firstLine="19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12 ÷ 15 m </w:t>
      </w: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70" w:lineRule="exact"/>
        <w:ind w:firstLine="19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÷ 50 m </w:t>
      </w: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70" w:lineRule="exact"/>
        <w:ind w:firstLine="21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6 mm </w:t>
      </w: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70" w:lineRule="exact"/>
        <w:ind w:firstLine="36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140 l </w:t>
      </w: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70" w:lineRule="exact"/>
        <w:ind w:firstLine="303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58* cm </w:t>
      </w: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159 x 86 x 75 cm </w:t>
      </w:r>
    </w:p>
    <w:p w:rsidR="00000000" w:rsidRPr="00784E61" w:rsidRDefault="00A12382">
      <w:pPr>
        <w:framePr w:w="1050" w:h="2014" w:wrap="auto" w:vAnchor="page" w:hAnchor="page" w:x="7672" w:y="8551"/>
        <w:widowControl w:val="0"/>
        <w:autoSpaceDE w:val="0"/>
        <w:autoSpaceDN w:val="0"/>
        <w:adjustRightInd w:val="0"/>
        <w:spacing w:after="0" w:line="170" w:lineRule="exact"/>
        <w:ind w:firstLine="306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240 kg </w:t>
      </w:r>
    </w:p>
    <w:p w:rsidR="00000000" w:rsidRPr="00784E61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Mini g </w:t>
      </w:r>
    </w:p>
    <w:p w:rsidR="00000000" w:rsidRPr="00784E61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66" w:lineRule="exact"/>
        <w:ind w:firstLine="57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--- </w:t>
      </w:r>
    </w:p>
    <w:p w:rsidR="00000000" w:rsidRPr="00784E61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Honda 4 kW - 5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HP </w:t>
      </w:r>
    </w:p>
    <w:p w:rsidR="00000000" w:rsidRPr="00784E61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70" w:lineRule="exact"/>
        <w:ind w:firstLine="22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 ÷ 30 l/min </w:t>
      </w:r>
    </w:p>
    <w:p w:rsidR="00000000" w:rsidRPr="00784E61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70" w:lineRule="exact"/>
        <w:ind w:firstLine="470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18 bar </w:t>
      </w:r>
    </w:p>
    <w:p w:rsidR="00000000" w:rsidRPr="00784E61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70" w:lineRule="exact"/>
        <w:ind w:firstLine="36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 ÷ 18 m </w:t>
      </w:r>
    </w:p>
    <w:p w:rsidR="00000000" w:rsidRPr="00784E61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70" w:lineRule="exact"/>
        <w:ind w:firstLine="338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50 ÷ 60 m </w:t>
      </w:r>
    </w:p>
    <w:p w:rsidR="00000000" w:rsidRPr="00784E61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70" w:lineRule="exact"/>
        <w:ind w:firstLine="35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6 mm </w:t>
      </w:r>
    </w:p>
    <w:p w:rsidR="00000000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70" w:lineRule="exact"/>
        <w:ind w:firstLine="50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140 l </w:t>
      </w:r>
    </w:p>
    <w:p w:rsidR="00000000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70" w:lineRule="exact"/>
        <w:ind w:firstLine="47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74 cm </w:t>
      </w:r>
    </w:p>
    <w:p w:rsidR="00000000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70" w:lineRule="exact"/>
        <w:ind w:firstLine="15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184 x 88 x 89 cm </w:t>
      </w:r>
    </w:p>
    <w:p w:rsidR="00000000" w:rsidRDefault="00A12382">
      <w:pPr>
        <w:framePr w:w="1301" w:h="2014" w:wrap="auto" w:vAnchor="page" w:hAnchor="page" w:x="8959" w:y="8551"/>
        <w:widowControl w:val="0"/>
        <w:autoSpaceDE w:val="0"/>
        <w:autoSpaceDN w:val="0"/>
        <w:adjustRightInd w:val="0"/>
        <w:spacing w:after="0" w:line="170" w:lineRule="exact"/>
        <w:ind w:firstLine="45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290 kg </w:t>
      </w:r>
    </w:p>
    <w:p w:rsidR="00000000" w:rsidRDefault="00A12382">
      <w:pPr>
        <w:framePr w:w="175" w:h="163" w:wrap="auto" w:vAnchor="page" w:hAnchor="page" w:x="208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10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2783" w:h="556" w:wrap="auto" w:vAnchor="page" w:hAnchor="page" w:x="4278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U n i    3 0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800080"/>
          <w:sz w:val="21"/>
          <w:szCs w:val="21"/>
        </w:rPr>
        <w:t>boMba</w:t>
      </w:r>
      <w:proofErr w:type="spellEnd"/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Monocilíndrica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para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la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proYección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de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Morteros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Arial" w:hAnsi="Arial" w:cs="Arial"/>
          <w:color w:val="800080"/>
          <w:sz w:val="21"/>
          <w:szCs w:val="21"/>
        </w:rPr>
        <w:t>Y Micro-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HorMigón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La más potente entre las bombas de </w:t>
      </w:r>
      <w:proofErr w:type="spellStart"/>
      <w:r>
        <w:rPr>
          <w:rFonts w:ascii="Times New Roman" w:hAnsi="Times New Roman" w:cs="Times New Roman"/>
          <w:sz w:val="19"/>
          <w:szCs w:val="19"/>
        </w:rPr>
        <w:t>ém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bolo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UNI 30 es ideal para transportar,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proyectar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o inyectar mezclas</w:t>
      </w:r>
      <w:r>
        <w:rPr>
          <w:rFonts w:ascii="Times New Roman" w:hAnsi="Times New Roman" w:cs="Times New Roman"/>
          <w:sz w:val="19"/>
          <w:szCs w:val="19"/>
        </w:rPr>
        <w:t xml:space="preserve"> de cemento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comunes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o especiales con granulometría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hasta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10 mm. Gran fiabilidad y </w:t>
      </w:r>
      <w:proofErr w:type="spellStart"/>
      <w:r>
        <w:rPr>
          <w:rFonts w:ascii="Times New Roman" w:hAnsi="Times New Roman" w:cs="Times New Roman"/>
          <w:sz w:val="19"/>
          <w:szCs w:val="19"/>
        </w:rPr>
        <w:t>resis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tencia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caracterizan esta potente bomba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indicada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para casi todos los trabajos de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construcción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civil e industrial. UNI 30 </w:t>
      </w:r>
    </w:p>
    <w:p w:rsidR="00000000" w:rsidRDefault="00A12382">
      <w:pPr>
        <w:framePr w:w="365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>: el "</w:t>
      </w:r>
      <w:proofErr w:type="spellStart"/>
      <w:r>
        <w:rPr>
          <w:rFonts w:ascii="Times New Roman" w:hAnsi="Times New Roman" w:cs="Times New Roman"/>
          <w:sz w:val="19"/>
          <w:szCs w:val="19"/>
        </w:rPr>
        <w:t>factotum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" de la obra.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240" w:lineRule="auto"/>
        <w:ind w:firstLine="752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</w:t>
      </w:r>
      <w:r>
        <w:rPr>
          <w:rFonts w:ascii="Arial" w:hAnsi="Arial" w:cs="Arial"/>
          <w:color w:val="FFFFFF"/>
          <w:sz w:val="14"/>
          <w:szCs w:val="14"/>
        </w:rPr>
        <w:t>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66" w:lineRule="exact"/>
        <w:ind w:firstLine="177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70" w:lineRule="exact"/>
        <w:ind w:firstLine="173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70" w:lineRule="exact"/>
        <w:ind w:firstLine="120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70" w:lineRule="exact"/>
        <w:ind w:firstLine="55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máxima de bombeo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70" w:lineRule="exact"/>
        <w:ind w:firstLine="36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Distancia máxima de bombeo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70" w:lineRule="exact"/>
        <w:ind w:firstLine="162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Granulometría áridos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de bombeo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Granulometría áridos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de proyección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70" w:lineRule="exact"/>
        <w:ind w:firstLine="88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 la tolva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70" w:lineRule="exact"/>
        <w:ind w:firstLine="65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del mezclador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70" w:lineRule="exact"/>
        <w:ind w:firstLine="64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2209" w:h="2013" w:wrap="auto" w:vAnchor="page" w:hAnchor="page" w:x="2297" w:y="8552"/>
        <w:widowControl w:val="0"/>
        <w:autoSpaceDE w:val="0"/>
        <w:autoSpaceDN w:val="0"/>
        <w:adjustRightInd w:val="0"/>
        <w:spacing w:after="0" w:line="170" w:lineRule="exact"/>
        <w:ind w:firstLine="189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240" w:lineRule="auto"/>
        <w:ind w:firstLine="499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es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66" w:lineRule="exact"/>
        <w:ind w:firstLine="37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70" w:lineRule="exact"/>
        <w:ind w:firstLine="15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30 ÷ 50 l/min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70" w:lineRule="exact"/>
        <w:ind w:firstLine="23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45 ÷ 50 </w:t>
      </w:r>
      <w:proofErr w:type="gramStart"/>
      <w:r>
        <w:rPr>
          <w:rFonts w:ascii="Times New Roman" w:hAnsi="Times New Roman" w:cs="Times New Roman"/>
          <w:sz w:val="14"/>
          <w:szCs w:val="14"/>
        </w:rPr>
        <w:t>bar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70" w:lineRule="exact"/>
        <w:ind w:firstLine="27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40 ÷ 60 m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70" w:lineRule="exact"/>
        <w:ind w:firstLine="19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150 ÷ 200 m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70" w:lineRule="exact"/>
        <w:ind w:firstLine="18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0 ÷ 8/10 mm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70" w:lineRule="exact"/>
        <w:ind w:firstLine="21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0 ÷ 6/7 mm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70" w:lineRule="exact"/>
        <w:ind w:firstLine="44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190 l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70" w:lineRule="exact"/>
        <w:ind w:firstLine="52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200 x 150 x 110 cm </w:t>
      </w:r>
    </w:p>
    <w:p w:rsidR="00000000" w:rsidRPr="00784E61" w:rsidRDefault="00A12382">
      <w:pPr>
        <w:framePr w:w="1205" w:h="2013" w:wrap="auto" w:vAnchor="page" w:hAnchor="page" w:x="4754" w:y="8552"/>
        <w:widowControl w:val="0"/>
        <w:autoSpaceDE w:val="0"/>
        <w:autoSpaceDN w:val="0"/>
        <w:adjustRightInd w:val="0"/>
        <w:spacing w:after="0" w:line="170" w:lineRule="exact"/>
        <w:ind w:firstLine="39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660 kg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240" w:lineRule="auto"/>
        <w:ind w:firstLine="468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eMF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66" w:lineRule="exact"/>
        <w:ind w:firstLine="60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+ 1,5 kW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70" w:lineRule="exact"/>
        <w:ind w:firstLine="158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30 ÷ 50 l/min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70" w:lineRule="exact"/>
        <w:ind w:firstLine="24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45 ÷ 50 bar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70" w:lineRule="exact"/>
        <w:ind w:firstLine="276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÷ 60 m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70" w:lineRule="exact"/>
        <w:ind w:firstLine="199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150 ÷ 200 m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70" w:lineRule="exact"/>
        <w:ind w:firstLine="18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8/10 mm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70" w:lineRule="exact"/>
        <w:ind w:firstLine="220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6/7 mm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70" w:lineRule="exact"/>
        <w:ind w:firstLine="45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190 l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70" w:lineRule="exact"/>
        <w:ind w:firstLine="45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180 l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200 x 150 x 160 cm </w:t>
      </w:r>
    </w:p>
    <w:p w:rsidR="00000000" w:rsidRPr="00784E61" w:rsidRDefault="00A12382">
      <w:pPr>
        <w:framePr w:w="1212" w:h="2013" w:wrap="auto" w:vAnchor="page" w:hAnchor="page" w:x="6168" w:y="8552"/>
        <w:widowControl w:val="0"/>
        <w:autoSpaceDE w:val="0"/>
        <w:autoSpaceDN w:val="0"/>
        <w:adjustRightInd w:val="0"/>
        <w:spacing w:after="0" w:line="170" w:lineRule="exact"/>
        <w:ind w:firstLine="39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830</w:t>
      </w: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kg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240" w:lineRule="auto"/>
        <w:ind w:firstLine="516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ds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66" w:lineRule="exact"/>
        <w:ind w:firstLine="7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13 kW - 17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,7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HP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70" w:lineRule="exact"/>
        <w:ind w:firstLine="14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30 ÷ 50 l/min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70" w:lineRule="exact"/>
        <w:ind w:firstLine="22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45 ÷ 50 bar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70" w:lineRule="exact"/>
        <w:ind w:firstLine="263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÷ 60 m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70" w:lineRule="exact"/>
        <w:ind w:firstLine="18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150 ÷ 200 m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70" w:lineRule="exact"/>
        <w:ind w:firstLine="17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8/10 mm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70" w:lineRule="exact"/>
        <w:ind w:firstLine="20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6/7 mm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70" w:lineRule="exact"/>
        <w:ind w:firstLine="43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190 l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70" w:lineRule="exact"/>
        <w:ind w:firstLine="51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---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215 x 150 x 110 cm </w:t>
      </w:r>
    </w:p>
    <w:p w:rsidR="00000000" w:rsidRPr="00784E61" w:rsidRDefault="00A12382">
      <w:pPr>
        <w:framePr w:w="1200" w:h="2013" w:wrap="auto" w:vAnchor="page" w:hAnchor="page" w:x="7599" w:y="8552"/>
        <w:widowControl w:val="0"/>
        <w:autoSpaceDE w:val="0"/>
        <w:autoSpaceDN w:val="0"/>
        <w:adjustRightInd w:val="0"/>
        <w:spacing w:after="0" w:line="170" w:lineRule="exact"/>
        <w:ind w:firstLine="38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790 kg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240" w:lineRule="auto"/>
        <w:ind w:firstLine="447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dMF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66" w:lineRule="exact"/>
        <w:ind w:firstLine="76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13 kW - 17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,7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HP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70" w:lineRule="exact"/>
        <w:ind w:firstLine="148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30 ÷ 50 l/min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70" w:lineRule="exact"/>
        <w:ind w:firstLine="23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45 ÷ 50 bar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70" w:lineRule="exact"/>
        <w:ind w:firstLine="266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÷ 60 m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70" w:lineRule="exact"/>
        <w:ind w:firstLine="188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150 ÷ 200 m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70" w:lineRule="exact"/>
        <w:ind w:firstLine="17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8/10 mm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70" w:lineRule="exact"/>
        <w:ind w:firstLine="210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6/7 mm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70" w:lineRule="exact"/>
        <w:ind w:firstLine="44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190 l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70" w:lineRule="exact"/>
        <w:ind w:firstLine="44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180</w:t>
      </w: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l </w:t>
      </w:r>
    </w:p>
    <w:p w:rsidR="00000000" w:rsidRPr="00784E61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215 x 150 x 160 cm </w:t>
      </w:r>
    </w:p>
    <w:p w:rsidR="00000000" w:rsidRDefault="00A12382">
      <w:pPr>
        <w:framePr w:w="1200" w:h="2013" w:wrap="auto" w:vAnchor="page" w:hAnchor="page" w:x="9013" w:y="8552"/>
        <w:widowControl w:val="0"/>
        <w:autoSpaceDE w:val="0"/>
        <w:autoSpaceDN w:val="0"/>
        <w:adjustRightInd w:val="0"/>
        <w:spacing w:after="0" w:line="170" w:lineRule="exact"/>
        <w:ind w:firstLine="33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1.020 kg </w:t>
      </w:r>
    </w:p>
    <w:p w:rsidR="00000000" w:rsidRDefault="00A12382">
      <w:pPr>
        <w:framePr w:w="175" w:h="163" w:wrap="auto" w:vAnchor="page" w:hAnchor="page" w:x="10981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11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4272" w:h="263" w:wrap="auto" w:vAnchor="page" w:hAnchor="page" w:x="1418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Morteros </w:t>
      </w:r>
      <w:proofErr w:type="spellStart"/>
      <w:r>
        <w:rPr>
          <w:rFonts w:ascii="Arial" w:hAnsi="Arial" w:cs="Arial"/>
          <w:sz w:val="21"/>
          <w:szCs w:val="21"/>
        </w:rPr>
        <w:t>coMunes</w:t>
      </w:r>
      <w:proofErr w:type="spellEnd"/>
      <w:r>
        <w:rPr>
          <w:rFonts w:ascii="Arial" w:hAnsi="Arial" w:cs="Arial"/>
          <w:sz w:val="21"/>
          <w:szCs w:val="21"/>
        </w:rPr>
        <w:t xml:space="preserve"> y especiales </w:t>
      </w:r>
    </w:p>
    <w:p w:rsidR="00000000" w:rsidRDefault="00A12382">
      <w:pPr>
        <w:framePr w:w="837" w:h="556" w:wrap="auto" w:vAnchor="page" w:hAnchor="page" w:x="5251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t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7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80"/>
          <w:sz w:val="21"/>
          <w:szCs w:val="21"/>
        </w:rPr>
      </w:pPr>
      <w:r>
        <w:rPr>
          <w:rFonts w:ascii="Arial" w:hAnsi="Arial" w:cs="Arial"/>
          <w:color w:val="800080"/>
          <w:sz w:val="21"/>
          <w:szCs w:val="21"/>
        </w:rPr>
        <w:t xml:space="preserve">Máquina de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proYección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de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revestiMientos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de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acabado de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bajo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espesor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Compacta, versátil, manejable.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>Una máquina sencilla</w:t>
      </w:r>
      <w:r>
        <w:rPr>
          <w:rFonts w:ascii="Times New Roman" w:hAnsi="Times New Roman" w:cs="Times New Roman"/>
          <w:sz w:val="19"/>
          <w:szCs w:val="19"/>
        </w:rPr>
        <w:t xml:space="preserve"> para mil usos.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Con tolva de acero inoxidable,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trabaja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con granulometrías de 0 a 5 mm,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para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proyectar todo los tipos de </w:t>
      </w:r>
      <w:proofErr w:type="spellStart"/>
      <w:r>
        <w:rPr>
          <w:rFonts w:ascii="Times New Roman" w:hAnsi="Times New Roman" w:cs="Times New Roman"/>
          <w:sz w:val="19"/>
          <w:szCs w:val="19"/>
        </w:rPr>
        <w:t>revesti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miento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Ideal para extender soluciones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impermeabilizantes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y vainas de protección.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>La innovación en el sector de la decor</w:t>
      </w:r>
      <w:r>
        <w:rPr>
          <w:rFonts w:ascii="Times New Roman" w:hAnsi="Times New Roman" w:cs="Times New Roman"/>
          <w:sz w:val="19"/>
          <w:szCs w:val="19"/>
        </w:rPr>
        <w:t xml:space="preserve">a- </w:t>
      </w:r>
    </w:p>
    <w:p w:rsidR="00000000" w:rsidRDefault="00A12382">
      <w:pPr>
        <w:framePr w:w="3815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ción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240" w:lineRule="auto"/>
        <w:ind w:firstLine="103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166" w:lineRule="exact"/>
        <w:ind w:firstLine="57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170" w:lineRule="exact"/>
        <w:ind w:firstLine="108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</w:t>
      </w: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170" w:lineRule="exact"/>
        <w:ind w:firstLine="55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</w:t>
      </w: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170" w:lineRule="exact"/>
        <w:ind w:firstLine="62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Granulometría </w:t>
      </w: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170" w:lineRule="exact"/>
        <w:ind w:firstLine="23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 la tolva </w:t>
      </w: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170" w:lineRule="exact"/>
        <w:ind w:firstLine="84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Compresor </w:t>
      </w: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170" w:lineRule="exact"/>
        <w:ind w:firstLine="59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carga </w:t>
      </w: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560" w:h="1707" w:wrap="auto" w:vAnchor="page" w:hAnchor="page" w:x="2946" w:y="8552"/>
        <w:widowControl w:val="0"/>
        <w:autoSpaceDE w:val="0"/>
        <w:autoSpaceDN w:val="0"/>
        <w:adjustRightInd w:val="0"/>
        <w:spacing w:after="0" w:line="170" w:lineRule="exact"/>
        <w:ind w:firstLine="124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240" w:lineRule="auto"/>
        <w:ind w:firstLine="188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Arial" w:hAnsi="Arial" w:cs="Arial"/>
          <w:color w:val="FFFFFF"/>
          <w:sz w:val="14"/>
          <w:szCs w:val="14"/>
        </w:rPr>
        <w:t>MonoFásica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166" w:lineRule="exact"/>
        <w:ind w:firstLine="25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- 230 V </w:t>
      </w: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170" w:lineRule="exact"/>
        <w:ind w:firstLine="33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 ÷ 12 l/min </w:t>
      </w: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170" w:lineRule="exact"/>
        <w:ind w:firstLine="54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35 </w:t>
      </w:r>
      <w:proofErr w:type="gramStart"/>
      <w:r>
        <w:rPr>
          <w:rFonts w:ascii="Times New Roman" w:hAnsi="Times New Roman" w:cs="Times New Roman"/>
          <w:sz w:val="14"/>
          <w:szCs w:val="14"/>
        </w:rPr>
        <w:t>bar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170" w:lineRule="exact"/>
        <w:ind w:firstLine="43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0 ÷ 5 mm </w:t>
      </w: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170" w:lineRule="exact"/>
        <w:ind w:firstLine="62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50 l </w:t>
      </w: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220 l/min (bajo pedi</w:t>
      </w:r>
      <w:r>
        <w:rPr>
          <w:rFonts w:ascii="Times New Roman" w:hAnsi="Times New Roman" w:cs="Times New Roman"/>
          <w:sz w:val="14"/>
          <w:szCs w:val="14"/>
        </w:rPr>
        <w:t xml:space="preserve">do) </w:t>
      </w: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170" w:lineRule="exact"/>
        <w:ind w:firstLine="55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70 cm </w:t>
      </w: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170" w:lineRule="exact"/>
        <w:ind w:firstLine="21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105 x 64 x 82 cm </w:t>
      </w:r>
    </w:p>
    <w:p w:rsidR="00000000" w:rsidRDefault="00A12382">
      <w:pPr>
        <w:framePr w:w="1482" w:h="1707" w:wrap="auto" w:vAnchor="page" w:hAnchor="page" w:x="4928" w:y="8552"/>
        <w:widowControl w:val="0"/>
        <w:autoSpaceDE w:val="0"/>
        <w:autoSpaceDN w:val="0"/>
        <w:adjustRightInd w:val="0"/>
        <w:spacing w:after="0" w:line="170" w:lineRule="exact"/>
        <w:ind w:firstLine="56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80 kg </w:t>
      </w:r>
    </w:p>
    <w:p w:rsidR="00000000" w:rsidRDefault="00A12382">
      <w:pPr>
        <w:framePr w:w="175" w:h="163" w:wrap="auto" w:vAnchor="page" w:hAnchor="page" w:x="206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2567" w:h="556" w:wrap="auto" w:vAnchor="page" w:hAnchor="page" w:x="4386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p o l i    t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800080"/>
          <w:sz w:val="21"/>
          <w:szCs w:val="21"/>
        </w:rPr>
        <w:t>enFoscadora</w:t>
      </w:r>
      <w:proofErr w:type="spellEnd"/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triFásica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de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Morteros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preMezclados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para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enFoscado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,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Arial" w:hAnsi="Arial" w:cs="Arial"/>
          <w:color w:val="800080"/>
          <w:sz w:val="21"/>
          <w:szCs w:val="21"/>
        </w:rPr>
        <w:t xml:space="preserve">Morteros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coMunes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Y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especiales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Altas prestaciones, elevado par de </w:t>
      </w:r>
      <w:proofErr w:type="spellStart"/>
      <w:r>
        <w:rPr>
          <w:rFonts w:ascii="Times New Roman" w:hAnsi="Times New Roman" w:cs="Times New Roman"/>
          <w:sz w:val="19"/>
          <w:szCs w:val="19"/>
        </w:rPr>
        <w:t>arran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que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pequeña potencia instalada, para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una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máquina capaz de</w:t>
      </w:r>
      <w:r>
        <w:rPr>
          <w:rFonts w:ascii="Times New Roman" w:hAnsi="Times New Roman" w:cs="Times New Roman"/>
          <w:sz w:val="19"/>
          <w:szCs w:val="19"/>
        </w:rPr>
        <w:t xml:space="preserve"> configurarse en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función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las necesidades de trabajo.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La altura de carga particularmente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reducida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la hace cómoda y práctica de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utilizar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:rsidR="00000000" w:rsidRDefault="00A12382">
      <w:pPr>
        <w:framePr w:w="3897" w:h="369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PoLI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T: la expresión de la versatilidad.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240" w:lineRule="auto"/>
        <w:ind w:firstLine="532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66" w:lineRule="exact"/>
        <w:ind w:firstLine="148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b/>
          <w:bCs/>
          <w:sz w:val="14"/>
          <w:szCs w:val="14"/>
        </w:rPr>
        <w:t xml:space="preserve">Versión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70" w:lineRule="exact"/>
        <w:ind w:firstLine="100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70" w:lineRule="exact"/>
        <w:ind w:firstLine="53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Granulometría máxima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70" w:lineRule="exact"/>
        <w:ind w:firstLine="43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teórico progresivo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70" w:lineRule="exact"/>
        <w:ind w:firstLine="38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de trabajo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70" w:lineRule="exact"/>
        <w:ind w:firstLine="42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carga de la tolva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carga </w:t>
      </w:r>
      <w:proofErr w:type="spellStart"/>
      <w:r>
        <w:rPr>
          <w:rFonts w:ascii="Times New Roman" w:hAnsi="Times New Roman" w:cs="Times New Roman"/>
          <w:sz w:val="14"/>
          <w:szCs w:val="14"/>
        </w:rPr>
        <w:t>mezcl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. </w:t>
      </w:r>
      <w:proofErr w:type="gramStart"/>
      <w:r>
        <w:rPr>
          <w:rFonts w:ascii="Times New Roman" w:hAnsi="Times New Roman" w:cs="Times New Roman"/>
          <w:sz w:val="14"/>
          <w:szCs w:val="14"/>
        </w:rPr>
        <w:t>planetario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70" w:lineRule="exact"/>
        <w:ind w:firstLine="6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del </w:t>
      </w:r>
      <w:proofErr w:type="spellStart"/>
      <w:r>
        <w:rPr>
          <w:rFonts w:ascii="Times New Roman" w:hAnsi="Times New Roman" w:cs="Times New Roman"/>
          <w:sz w:val="14"/>
          <w:szCs w:val="14"/>
        </w:rPr>
        <w:t>mezcl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. </w:t>
      </w:r>
      <w:proofErr w:type="gramStart"/>
      <w:r>
        <w:rPr>
          <w:rFonts w:ascii="Times New Roman" w:hAnsi="Times New Roman" w:cs="Times New Roman"/>
          <w:sz w:val="14"/>
          <w:szCs w:val="14"/>
        </w:rPr>
        <w:t>planetario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70" w:lineRule="exact"/>
        <w:ind w:firstLine="46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2017" w:h="1861" w:wrap="auto" w:vAnchor="page" w:hAnchor="page" w:x="2517" w:y="8551"/>
        <w:widowControl w:val="0"/>
        <w:autoSpaceDE w:val="0"/>
        <w:autoSpaceDN w:val="0"/>
        <w:adjustRightInd w:val="0"/>
        <w:spacing w:after="0" w:line="170" w:lineRule="exact"/>
        <w:ind w:firstLine="167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2279" w:h="178" w:wrap="auto" w:vAnchor="page" w:hAnchor="page" w:x="4927" w:y="8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Morteros tradicionales </w:t>
      </w:r>
    </w:p>
    <w:p w:rsidR="00000000" w:rsidRDefault="00A12382">
      <w:pPr>
        <w:framePr w:w="245" w:h="163" w:wrap="auto" w:vAnchor="page" w:hAnchor="page" w:x="5257" w:y="8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b/>
          <w:bCs/>
          <w:sz w:val="14"/>
          <w:szCs w:val="14"/>
        </w:rPr>
        <w:t xml:space="preserve">EV </w:t>
      </w:r>
    </w:p>
    <w:p w:rsidR="00000000" w:rsidRDefault="00A12382">
      <w:pPr>
        <w:framePr w:w="2324" w:h="178" w:wrap="auto" w:vAnchor="page" w:hAnchor="page" w:x="7739" w:y="8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Morteros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preMezclados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Pr="00784E61" w:rsidRDefault="00A12382">
      <w:pPr>
        <w:framePr w:w="1448" w:h="315" w:wrap="auto" w:vAnchor="page" w:hAnchor="page" w:x="6528" w:y="8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 xml:space="preserve">EV/MP </w:t>
      </w:r>
    </w:p>
    <w:p w:rsidR="00000000" w:rsidRPr="00784E61" w:rsidRDefault="00A12382">
      <w:pPr>
        <w:framePr w:w="1448" w:h="315" w:wrap="auto" w:vAnchor="page" w:hAnchor="page" w:x="6528" w:y="8908"/>
        <w:widowControl w:val="0"/>
        <w:autoSpaceDE w:val="0"/>
        <w:autoSpaceDN w:val="0"/>
        <w:adjustRightInd w:val="0"/>
        <w:spacing w:after="0" w:line="170" w:lineRule="exact"/>
        <w:ind w:firstLine="463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- 400 V </w:t>
      </w:r>
    </w:p>
    <w:p w:rsidR="00000000" w:rsidRPr="00784E61" w:rsidRDefault="00A12382">
      <w:pPr>
        <w:framePr w:w="245" w:h="163" w:wrap="auto" w:vAnchor="page" w:hAnchor="page" w:x="8091" w:y="8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 xml:space="preserve">EV </w:t>
      </w:r>
    </w:p>
    <w:p w:rsidR="00000000" w:rsidRPr="00784E61" w:rsidRDefault="00A12382">
      <w:pPr>
        <w:framePr w:w="530" w:h="163" w:wrap="auto" w:vAnchor="page" w:hAnchor="page" w:x="9362" w:y="8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 xml:space="preserve">EV/MP </w:t>
      </w:r>
    </w:p>
    <w:p w:rsidR="00000000" w:rsidRDefault="00A12382">
      <w:pPr>
        <w:framePr w:w="1948" w:h="469" w:wrap="auto" w:vAnchor="page" w:hAnchor="page" w:x="5092" w:y="92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de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0 a 8 ÷ 10 mm (bomba T25) </w:t>
      </w:r>
    </w:p>
    <w:p w:rsidR="00000000" w:rsidRDefault="00A12382">
      <w:pPr>
        <w:framePr w:w="1948" w:h="469" w:wrap="auto" w:vAnchor="page" w:hAnchor="page" w:x="5092" w:y="9248"/>
        <w:widowControl w:val="0"/>
        <w:autoSpaceDE w:val="0"/>
        <w:autoSpaceDN w:val="0"/>
        <w:adjustRightInd w:val="0"/>
        <w:spacing w:after="0" w:line="170" w:lineRule="exact"/>
        <w:ind w:firstLine="250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variable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de 8 a 55 l/min </w:t>
      </w:r>
    </w:p>
    <w:p w:rsidR="00000000" w:rsidRDefault="00A12382">
      <w:pPr>
        <w:framePr w:w="1948" w:h="469" w:wrap="auto" w:vAnchor="page" w:hAnchor="page" w:x="5092" w:y="9248"/>
        <w:widowControl w:val="0"/>
        <w:autoSpaceDE w:val="0"/>
        <w:autoSpaceDN w:val="0"/>
        <w:adjustRightInd w:val="0"/>
        <w:spacing w:after="0" w:line="170" w:lineRule="exact"/>
        <w:ind w:firstLine="293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variable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de 15 a 30 bar </w:t>
      </w:r>
    </w:p>
    <w:p w:rsidR="00000000" w:rsidRDefault="00A12382">
      <w:pPr>
        <w:framePr w:w="1853" w:h="469" w:wrap="auto" w:vAnchor="page" w:hAnchor="page" w:x="7975" w:y="92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de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0 a 4 ÷ 6 mm (bomba 2L6) </w:t>
      </w:r>
    </w:p>
    <w:p w:rsidR="00000000" w:rsidRDefault="00A12382">
      <w:pPr>
        <w:framePr w:w="1853" w:h="469" w:wrap="auto" w:vAnchor="page" w:hAnchor="page" w:x="7975" w:y="9248"/>
        <w:widowControl w:val="0"/>
        <w:autoSpaceDE w:val="0"/>
        <w:autoSpaceDN w:val="0"/>
        <w:adjustRightInd w:val="0"/>
        <w:spacing w:after="0" w:line="170" w:lineRule="exact"/>
        <w:ind w:firstLine="202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variable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de 8 a 45 l/min </w:t>
      </w:r>
    </w:p>
    <w:p w:rsidR="00000000" w:rsidRDefault="00A12382">
      <w:pPr>
        <w:framePr w:w="1853" w:h="469" w:wrap="auto" w:vAnchor="page" w:hAnchor="page" w:x="7975" w:y="9248"/>
        <w:widowControl w:val="0"/>
        <w:autoSpaceDE w:val="0"/>
        <w:autoSpaceDN w:val="0"/>
        <w:adjustRightInd w:val="0"/>
        <w:spacing w:after="0" w:line="170" w:lineRule="exact"/>
        <w:ind w:firstLine="240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variable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de 25 a 40 bar </w:t>
      </w:r>
    </w:p>
    <w:p w:rsidR="00000000" w:rsidRDefault="00A12382">
      <w:pPr>
        <w:framePr w:w="2107" w:h="163" w:wrap="auto" w:vAnchor="page" w:hAnchor="page" w:x="6437" w:y="97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55 cm (sin criba) - 65 cm (con criba) </w:t>
      </w:r>
    </w:p>
    <w:p w:rsidR="00000000" w:rsidRPr="00784E61" w:rsidRDefault="00A12382">
      <w:pPr>
        <w:framePr w:w="1078" w:h="622" w:wrap="auto" w:vAnchor="page" w:hAnchor="page" w:x="6252" w:y="9928"/>
        <w:widowControl w:val="0"/>
        <w:autoSpaceDE w:val="0"/>
        <w:autoSpaceDN w:val="0"/>
        <w:adjustRightInd w:val="0"/>
        <w:spacing w:after="0" w:line="240" w:lineRule="auto"/>
        <w:ind w:firstLine="299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121 cm </w:t>
      </w:r>
    </w:p>
    <w:p w:rsidR="00000000" w:rsidRPr="00784E61" w:rsidRDefault="00A12382">
      <w:pPr>
        <w:framePr w:w="1078" w:h="622" w:wrap="auto" w:vAnchor="page" w:hAnchor="page" w:x="6252" w:y="9928"/>
        <w:widowControl w:val="0"/>
        <w:autoSpaceDE w:val="0"/>
        <w:autoSpaceDN w:val="0"/>
        <w:adjustRightInd w:val="0"/>
        <w:spacing w:after="0" w:line="170" w:lineRule="exact"/>
        <w:ind w:firstLine="364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120 l </w:t>
      </w:r>
    </w:p>
    <w:p w:rsidR="00000000" w:rsidRPr="00784E61" w:rsidRDefault="00A12382">
      <w:pPr>
        <w:framePr w:w="1078" w:h="622" w:wrap="auto" w:vAnchor="page" w:hAnchor="page" w:x="6252" w:y="992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215 x 80 x 130 cm </w:t>
      </w:r>
    </w:p>
    <w:p w:rsidR="00000000" w:rsidRPr="00784E61" w:rsidRDefault="00A12382">
      <w:pPr>
        <w:framePr w:w="1078" w:h="622" w:wrap="auto" w:vAnchor="page" w:hAnchor="page" w:x="6252" w:y="9928"/>
        <w:widowControl w:val="0"/>
        <w:autoSpaceDE w:val="0"/>
        <w:autoSpaceDN w:val="0"/>
        <w:adjustRightInd w:val="0"/>
        <w:spacing w:after="0" w:line="170" w:lineRule="exact"/>
        <w:ind w:firstLine="331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410 kg </w:t>
      </w:r>
    </w:p>
    <w:p w:rsidR="00000000" w:rsidRPr="00784E61" w:rsidRDefault="00A12382">
      <w:pPr>
        <w:framePr w:w="1003" w:h="622" w:wrap="auto" w:vAnchor="page" w:hAnchor="page" w:x="7697" w:y="9928"/>
        <w:widowControl w:val="0"/>
        <w:autoSpaceDE w:val="0"/>
        <w:autoSpaceDN w:val="0"/>
        <w:adjustRightInd w:val="0"/>
        <w:spacing w:after="0" w:line="240" w:lineRule="auto"/>
        <w:ind w:firstLine="308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55 cm </w:t>
      </w:r>
    </w:p>
    <w:p w:rsidR="00000000" w:rsidRPr="00784E61" w:rsidRDefault="00A12382">
      <w:pPr>
        <w:framePr w:w="1003" w:h="622" w:wrap="auto" w:vAnchor="page" w:hAnchor="page" w:x="7697" w:y="9928"/>
        <w:widowControl w:val="0"/>
        <w:autoSpaceDE w:val="0"/>
        <w:autoSpaceDN w:val="0"/>
        <w:adjustRightInd w:val="0"/>
        <w:spacing w:after="0" w:line="170" w:lineRule="exact"/>
        <w:ind w:firstLine="415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--- </w:t>
      </w:r>
    </w:p>
    <w:p w:rsidR="00000000" w:rsidRPr="00784E61" w:rsidRDefault="00A12382">
      <w:pPr>
        <w:framePr w:w="1003" w:h="622" w:wrap="auto" w:vAnchor="page" w:hAnchor="page" w:x="7697" w:y="992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230 x 80 x 65 cm </w:t>
      </w:r>
    </w:p>
    <w:p w:rsidR="00000000" w:rsidRPr="00784E61" w:rsidRDefault="00A12382">
      <w:pPr>
        <w:framePr w:w="1003" w:h="622" w:wrap="auto" w:vAnchor="page" w:hAnchor="page" w:x="7697" w:y="9928"/>
        <w:widowControl w:val="0"/>
        <w:autoSpaceDE w:val="0"/>
        <w:autoSpaceDN w:val="0"/>
        <w:adjustRightInd w:val="0"/>
        <w:spacing w:after="0" w:line="170" w:lineRule="exact"/>
        <w:ind w:firstLine="296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250 kg </w:t>
      </w:r>
    </w:p>
    <w:p w:rsidR="00000000" w:rsidRPr="00784E61" w:rsidRDefault="00A12382">
      <w:pPr>
        <w:framePr w:w="1003" w:h="622" w:wrap="auto" w:vAnchor="page" w:hAnchor="page" w:x="4873" w:y="9928"/>
        <w:widowControl w:val="0"/>
        <w:autoSpaceDE w:val="0"/>
        <w:autoSpaceDN w:val="0"/>
        <w:adjustRightInd w:val="0"/>
        <w:spacing w:after="0" w:line="240" w:lineRule="auto"/>
        <w:ind w:firstLine="301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61 cm </w:t>
      </w:r>
    </w:p>
    <w:p w:rsidR="00000000" w:rsidRPr="00784E61" w:rsidRDefault="00A12382">
      <w:pPr>
        <w:framePr w:w="1003" w:h="622" w:wrap="auto" w:vAnchor="page" w:hAnchor="page" w:x="4873" w:y="9928"/>
        <w:widowControl w:val="0"/>
        <w:autoSpaceDE w:val="0"/>
        <w:autoSpaceDN w:val="0"/>
        <w:adjustRightInd w:val="0"/>
        <w:spacing w:after="0" w:line="170" w:lineRule="exact"/>
        <w:ind w:firstLine="405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--- </w:t>
      </w:r>
    </w:p>
    <w:p w:rsidR="00000000" w:rsidRPr="00784E61" w:rsidRDefault="00A12382">
      <w:pPr>
        <w:framePr w:w="1003" w:h="622" w:wrap="auto" w:vAnchor="page" w:hAnchor="page" w:x="4873" w:y="992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215 x 80 x 67 cm </w:t>
      </w:r>
    </w:p>
    <w:p w:rsidR="00000000" w:rsidRPr="00784E61" w:rsidRDefault="00A12382">
      <w:pPr>
        <w:framePr w:w="1003" w:h="622" w:wrap="auto" w:vAnchor="page" w:hAnchor="page" w:x="4873" w:y="9928"/>
        <w:widowControl w:val="0"/>
        <w:autoSpaceDE w:val="0"/>
        <w:autoSpaceDN w:val="0"/>
        <w:adjustRightInd w:val="0"/>
        <w:spacing w:after="0" w:line="170" w:lineRule="exact"/>
        <w:ind w:firstLine="286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265 kg </w:t>
      </w:r>
    </w:p>
    <w:p w:rsidR="00000000" w:rsidRPr="00784E61" w:rsidRDefault="00A12382">
      <w:pPr>
        <w:framePr w:w="1078" w:h="622" w:wrap="auto" w:vAnchor="page" w:hAnchor="page" w:x="9080" w:y="9928"/>
        <w:widowControl w:val="0"/>
        <w:autoSpaceDE w:val="0"/>
        <w:autoSpaceDN w:val="0"/>
        <w:adjustRightInd w:val="0"/>
        <w:spacing w:after="0" w:line="240" w:lineRule="auto"/>
        <w:ind w:firstLine="306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121 cm </w:t>
      </w:r>
    </w:p>
    <w:p w:rsidR="00000000" w:rsidRPr="00784E61" w:rsidRDefault="00A12382">
      <w:pPr>
        <w:framePr w:w="1078" w:h="622" w:wrap="auto" w:vAnchor="page" w:hAnchor="page" w:x="9080" w:y="9928"/>
        <w:widowControl w:val="0"/>
        <w:autoSpaceDE w:val="0"/>
        <w:autoSpaceDN w:val="0"/>
        <w:adjustRightInd w:val="0"/>
        <w:spacing w:after="0" w:line="170" w:lineRule="exact"/>
        <w:ind w:firstLine="372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120 l </w:t>
      </w:r>
    </w:p>
    <w:p w:rsidR="00000000" w:rsidRPr="00784E61" w:rsidRDefault="00A12382">
      <w:pPr>
        <w:framePr w:w="1078" w:h="622" w:wrap="auto" w:vAnchor="page" w:hAnchor="page" w:x="9080" w:y="992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230 x 80 x 130 cm </w:t>
      </w:r>
    </w:p>
    <w:p w:rsidR="00000000" w:rsidRPr="00784E61" w:rsidRDefault="00A12382">
      <w:pPr>
        <w:framePr w:w="1078" w:h="622" w:wrap="auto" w:vAnchor="page" w:hAnchor="page" w:x="9080" w:y="9928"/>
        <w:widowControl w:val="0"/>
        <w:autoSpaceDE w:val="0"/>
        <w:autoSpaceDN w:val="0"/>
        <w:adjustRightInd w:val="0"/>
        <w:spacing w:after="0" w:line="170" w:lineRule="exact"/>
        <w:ind w:firstLine="335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395 kg </w:t>
      </w:r>
    </w:p>
    <w:p w:rsidR="00000000" w:rsidRDefault="00A12382">
      <w:pPr>
        <w:framePr w:w="175" w:h="163" w:wrap="auto" w:vAnchor="page" w:hAnchor="page" w:x="10980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13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4272" w:h="263" w:wrap="auto" w:vAnchor="page" w:hAnchor="page" w:x="1418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Morteros </w:t>
      </w:r>
      <w:proofErr w:type="spellStart"/>
      <w:r>
        <w:rPr>
          <w:rFonts w:ascii="Arial" w:hAnsi="Arial" w:cs="Arial"/>
          <w:sz w:val="21"/>
          <w:szCs w:val="21"/>
        </w:rPr>
        <w:t>coMunes</w:t>
      </w:r>
      <w:proofErr w:type="spellEnd"/>
      <w:r>
        <w:rPr>
          <w:rFonts w:ascii="Arial" w:hAnsi="Arial" w:cs="Arial"/>
          <w:sz w:val="21"/>
          <w:szCs w:val="21"/>
        </w:rPr>
        <w:t xml:space="preserve"> y especiales </w:t>
      </w:r>
    </w:p>
    <w:p w:rsidR="00000000" w:rsidRDefault="00A12382">
      <w:pPr>
        <w:framePr w:w="2400" w:h="556" w:wrap="auto" w:vAnchor="page" w:hAnchor="page" w:x="4470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p r o    h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800080"/>
          <w:sz w:val="21"/>
          <w:szCs w:val="21"/>
        </w:rPr>
        <w:t>enFoscadora</w:t>
      </w:r>
      <w:proofErr w:type="spellEnd"/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con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boMba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de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tornillo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Arial" w:hAnsi="Arial" w:cs="Arial"/>
          <w:color w:val="800080"/>
          <w:sz w:val="21"/>
          <w:szCs w:val="21"/>
        </w:rPr>
        <w:t xml:space="preserve">Y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FuncionaMiento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800080"/>
          <w:sz w:val="21"/>
          <w:szCs w:val="21"/>
        </w:rPr>
        <w:t>oleodináMico</w:t>
      </w:r>
      <w:proofErr w:type="spellEnd"/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Lo mejor de la hidráulica y de la </w:t>
      </w:r>
      <w:proofErr w:type="spellStart"/>
      <w:r>
        <w:rPr>
          <w:rFonts w:ascii="Times New Roman" w:hAnsi="Times New Roman" w:cs="Times New Roman"/>
          <w:sz w:val="19"/>
          <w:szCs w:val="19"/>
        </w:rPr>
        <w:t>elec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tromecánica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en una máquina única en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su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concepción.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>Garantiza la</w:t>
      </w:r>
      <w:r>
        <w:rPr>
          <w:rFonts w:ascii="Times New Roman" w:hAnsi="Times New Roman" w:cs="Times New Roman"/>
          <w:sz w:val="19"/>
          <w:szCs w:val="19"/>
        </w:rPr>
        <w:t xml:space="preserve"> mejor ventaja técnico-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económica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en cualquier fase de trabajo.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Está dotada del innovador circuito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hidráulico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Hydrotronic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que garantiza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máximas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prestaciones con consumos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reducidos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La más sofisticada tecnología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para los profesionales </w:t>
      </w:r>
    </w:p>
    <w:p w:rsidR="00000000" w:rsidRDefault="00A12382">
      <w:pPr>
        <w:framePr w:w="355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del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</w:t>
      </w:r>
      <w:r>
        <w:rPr>
          <w:rFonts w:ascii="Times New Roman" w:hAnsi="Times New Roman" w:cs="Times New Roman"/>
          <w:sz w:val="19"/>
          <w:szCs w:val="19"/>
        </w:rPr>
        <w:t xml:space="preserve">nfoscado. </w:t>
      </w:r>
    </w:p>
    <w:p w:rsidR="00000000" w:rsidRDefault="00A12382">
      <w:pPr>
        <w:framePr w:w="1912" w:h="316" w:wrap="auto" w:vAnchor="page" w:hAnchor="page" w:x="627" w:y="10466"/>
        <w:widowControl w:val="0"/>
        <w:autoSpaceDE w:val="0"/>
        <w:autoSpaceDN w:val="0"/>
        <w:adjustRightInd w:val="0"/>
        <w:spacing w:after="0" w:line="240" w:lineRule="auto"/>
        <w:ind w:firstLine="23"/>
        <w:rPr>
          <w:rFonts w:ascii="Symbol" w:hAnsi="Symbol" w:cs="Symbol"/>
          <w:sz w:val="8"/>
          <w:szCs w:val="8"/>
        </w:rPr>
      </w:pPr>
      <w:r>
        <w:rPr>
          <w:rFonts w:ascii="Times New Roman" w:hAnsi="Times New Roman" w:cs="Times New Roman"/>
          <w:sz w:val="8"/>
          <w:szCs w:val="8"/>
        </w:rPr>
        <w:t>∆</w:t>
      </w:r>
      <w:r>
        <w:rPr>
          <w:rFonts w:ascii="Times New Roman" w:hAnsi="Times New Roman" w:cs="Times New Roman"/>
          <w:sz w:val="14"/>
          <w:szCs w:val="14"/>
        </w:rPr>
        <w:t xml:space="preserve"> En opción bomba tipo 60.12. </w:t>
      </w:r>
    </w:p>
    <w:p w:rsidR="00000000" w:rsidRDefault="00A12382">
      <w:pPr>
        <w:framePr w:w="1912" w:h="316" w:wrap="auto" w:vAnchor="page" w:hAnchor="page" w:x="627" w:y="10466"/>
        <w:widowControl w:val="0"/>
        <w:autoSpaceDE w:val="0"/>
        <w:autoSpaceDN w:val="0"/>
        <w:adjustRightInd w:val="0"/>
        <w:spacing w:after="0" w:line="169" w:lineRule="exact"/>
        <w:rPr>
          <w:rFonts w:ascii="Symbol" w:hAnsi="Symbol" w:cs="Symbol"/>
          <w:sz w:val="8"/>
          <w:szCs w:val="8"/>
        </w:rPr>
      </w:pPr>
      <w:r>
        <w:rPr>
          <w:rFonts w:ascii="Times New Roman" w:hAnsi="Times New Roman" w:cs="Times New Roman"/>
          <w:sz w:val="14"/>
          <w:szCs w:val="14"/>
        </w:rPr>
        <w:t xml:space="preserve">^ En posición de remolque. </w:t>
      </w:r>
    </w:p>
    <w:p w:rsidR="00000000" w:rsidRDefault="00A12382">
      <w:pPr>
        <w:framePr w:w="175" w:h="163" w:wrap="auto" w:vAnchor="page" w:hAnchor="page" w:x="210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14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240" w:lineRule="auto"/>
        <w:ind w:firstLine="385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66" w:lineRule="exact"/>
        <w:ind w:firstLine="133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b/>
          <w:bCs/>
          <w:sz w:val="14"/>
          <w:szCs w:val="14"/>
        </w:rPr>
        <w:t xml:space="preserve">Versión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70" w:lineRule="exact"/>
        <w:ind w:firstLine="26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diesel </w:t>
      </w:r>
      <w:proofErr w:type="spellStart"/>
      <w:r>
        <w:rPr>
          <w:rFonts w:ascii="Times New Roman" w:hAnsi="Times New Roman" w:cs="Times New Roman"/>
          <w:sz w:val="14"/>
          <w:szCs w:val="14"/>
        </w:rPr>
        <w:t>Lombardini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70" w:lineRule="exact"/>
        <w:ind w:firstLine="24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Bomba de tornillo sinfín</w:t>
      </w:r>
      <w:r>
        <w:rPr>
          <w:rFonts w:ascii="Times New Roman" w:hAnsi="Times New Roman" w:cs="Times New Roman"/>
          <w:position w:val="6"/>
          <w:sz w:val="8"/>
          <w:szCs w:val="8"/>
        </w:rPr>
        <w:t>∆</w:t>
      </w:r>
      <w:r>
        <w:rPr>
          <w:rFonts w:ascii="Symbol" w:hAnsi="Symbol" w:cs="Symbol"/>
          <w:position w:val="6"/>
          <w:sz w:val="8"/>
          <w:szCs w:val="8"/>
        </w:rPr>
        <w:t>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69" w:lineRule="exact"/>
        <w:ind w:firstLine="38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Granulometría máxima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70" w:lineRule="exact"/>
        <w:ind w:firstLine="83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70" w:lineRule="exact"/>
        <w:ind w:firstLine="40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teórico variable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70" w:lineRule="exact"/>
        <w:ind w:firstLine="18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máxima de bombeo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Distancia máxima</w:t>
      </w:r>
      <w:r>
        <w:rPr>
          <w:rFonts w:ascii="Times New Roman" w:hAnsi="Times New Roman" w:cs="Times New Roman"/>
          <w:sz w:val="14"/>
          <w:szCs w:val="14"/>
        </w:rPr>
        <w:t xml:space="preserve"> de bombeo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70" w:lineRule="exact"/>
        <w:ind w:firstLine="52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 la tolva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70" w:lineRule="exact"/>
        <w:ind w:firstLine="28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del mezclador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70" w:lineRule="exact"/>
        <w:ind w:firstLine="28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870" w:h="2167" w:wrap="auto" w:vAnchor="page" w:hAnchor="page" w:x="2664" w:y="8551"/>
        <w:widowControl w:val="0"/>
        <w:autoSpaceDE w:val="0"/>
        <w:autoSpaceDN w:val="0"/>
        <w:adjustRightInd w:val="0"/>
        <w:spacing w:after="0" w:line="170" w:lineRule="exact"/>
        <w:ind w:firstLine="152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4796" w:h="178" w:wrap="auto" w:vAnchor="page" w:hAnchor="page" w:x="4757" w:y="8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Morteros tradicionales     Morteros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preMezclados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240" w:lineRule="auto"/>
        <w:ind w:firstLine="649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b/>
          <w:bCs/>
          <w:sz w:val="14"/>
          <w:szCs w:val="14"/>
        </w:rPr>
        <w:t xml:space="preserve">DM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70" w:lineRule="exact"/>
        <w:ind w:firstLine="69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12LD/477/2 - 15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,7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69" w:lineRule="exact"/>
        <w:ind w:firstLine="646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T25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70" w:lineRule="exact"/>
        <w:ind w:firstLine="444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 ÷ 10 mm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70" w:lineRule="exact"/>
        <w:ind w:firstLine="589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30 bar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70" w:lineRule="exact"/>
        <w:ind w:firstLine="324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da</w:t>
      </w:r>
      <w:proofErr w:type="spellEnd"/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0 a 65 l/min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70" w:lineRule="exact"/>
        <w:ind w:firstLine="459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30 ÷ 40 m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70" w:lineRule="exact"/>
        <w:ind w:firstLine="460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60 ÷ 80 m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70" w:lineRule="exact"/>
        <w:ind w:firstLine="621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200 l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70" w:lineRule="exact"/>
        <w:ind w:firstLine="627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180 l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274 (338^) x</w:t>
      </w: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141 x 145 cm </w:t>
      </w:r>
    </w:p>
    <w:p w:rsidR="00000000" w:rsidRPr="00784E61" w:rsidRDefault="00A12382">
      <w:pPr>
        <w:framePr w:w="1591" w:h="1846" w:wrap="auto" w:vAnchor="page" w:hAnchor="page" w:x="5120" w:y="8908"/>
        <w:widowControl w:val="0"/>
        <w:autoSpaceDE w:val="0"/>
        <w:autoSpaceDN w:val="0"/>
        <w:adjustRightInd w:val="0"/>
        <w:spacing w:after="0" w:line="170" w:lineRule="exact"/>
        <w:ind w:firstLine="507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&lt; 750 kg </w:t>
      </w:r>
    </w:p>
    <w:p w:rsidR="00000000" w:rsidRPr="00784E61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240" w:lineRule="auto"/>
        <w:ind w:firstLine="653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 xml:space="preserve">DM </w:t>
      </w:r>
    </w:p>
    <w:p w:rsidR="00000000" w:rsidRPr="00784E61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70" w:lineRule="exact"/>
        <w:ind w:firstLine="74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12LD/477/2 - 15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,7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</w:t>
      </w:r>
    </w:p>
    <w:p w:rsidR="00000000" w:rsidRPr="00784E61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69" w:lineRule="exact"/>
        <w:ind w:firstLine="659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2L6 </w:t>
      </w:r>
    </w:p>
    <w:p w:rsidR="00000000" w:rsidRPr="00784E61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70" w:lineRule="exact"/>
        <w:ind w:firstLine="484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 ÷ 6 mm </w:t>
      </w:r>
    </w:p>
    <w:p w:rsidR="00000000" w:rsidRPr="00784E61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70" w:lineRule="exact"/>
        <w:ind w:firstLine="591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bar </w:t>
      </w:r>
    </w:p>
    <w:p w:rsidR="00000000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70" w:lineRule="exact"/>
        <w:ind w:firstLine="329"/>
        <w:rPr>
          <w:rFonts w:ascii="Times New Roman" w:hAnsi="Times New Roman" w:cs="Times New Roman"/>
          <w:b/>
          <w:bCs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da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0 a 55 l/min </w:t>
      </w:r>
    </w:p>
    <w:p w:rsidR="00000000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70" w:lineRule="exact"/>
        <w:ind w:firstLine="465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50 ÷ 60 m </w:t>
      </w:r>
    </w:p>
    <w:p w:rsidR="00000000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70" w:lineRule="exact"/>
        <w:ind w:firstLine="427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80 ÷ 100 m </w:t>
      </w:r>
    </w:p>
    <w:p w:rsidR="00000000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70" w:lineRule="exact"/>
        <w:ind w:firstLine="625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200 l </w:t>
      </w:r>
    </w:p>
    <w:p w:rsidR="00000000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70" w:lineRule="exact"/>
        <w:ind w:firstLine="632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180 l </w:t>
      </w:r>
    </w:p>
    <w:p w:rsidR="00000000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298 (338^) x 141 x 145 cm </w:t>
      </w:r>
    </w:p>
    <w:p w:rsidR="00000000" w:rsidRDefault="00A12382">
      <w:pPr>
        <w:framePr w:w="1591" w:h="1846" w:wrap="auto" w:vAnchor="page" w:hAnchor="page" w:x="7610" w:y="8908"/>
        <w:widowControl w:val="0"/>
        <w:autoSpaceDE w:val="0"/>
        <w:autoSpaceDN w:val="0"/>
        <w:adjustRightInd w:val="0"/>
        <w:spacing w:after="0" w:line="170" w:lineRule="exact"/>
        <w:ind w:firstLine="512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&lt; 750 kg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2913" w:h="556" w:wrap="auto" w:vAnchor="page" w:hAnchor="page" w:x="4213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t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a l e n t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800080"/>
          <w:sz w:val="21"/>
          <w:szCs w:val="21"/>
        </w:rPr>
        <w:t>enFoscadora</w:t>
      </w:r>
      <w:proofErr w:type="spellEnd"/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con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boMba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21"/>
          <w:szCs w:val="21"/>
        </w:rPr>
        <w:t>de</w:t>
      </w:r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tornillo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Arial" w:hAnsi="Arial" w:cs="Arial"/>
          <w:color w:val="800080"/>
          <w:sz w:val="21"/>
          <w:szCs w:val="21"/>
        </w:rPr>
        <w:t xml:space="preserve">Y </w:t>
      </w:r>
      <w:proofErr w:type="spellStart"/>
      <w:r>
        <w:rPr>
          <w:rFonts w:ascii="Arial" w:hAnsi="Arial" w:cs="Arial"/>
          <w:color w:val="800080"/>
          <w:sz w:val="21"/>
          <w:szCs w:val="21"/>
        </w:rPr>
        <w:t>FuncionaMiento</w:t>
      </w:r>
      <w:proofErr w:type="spell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800080"/>
          <w:sz w:val="21"/>
          <w:szCs w:val="21"/>
        </w:rPr>
        <w:t>oleodináMico</w:t>
      </w:r>
      <w:proofErr w:type="spellEnd"/>
      <w:proofErr w:type="gramEnd"/>
      <w:r>
        <w:rPr>
          <w:rFonts w:ascii="Arial" w:hAnsi="Arial" w:cs="Arial"/>
          <w:color w:val="800080"/>
          <w:sz w:val="21"/>
          <w:szCs w:val="21"/>
        </w:rPr>
        <w:t xml:space="preserve">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Nueva en el diseño industrial: bastidor,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tolva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mezcladora y  capó completamente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rediseñados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. Cuadro de mando </w:t>
      </w:r>
      <w:proofErr w:type="spellStart"/>
      <w:r>
        <w:rPr>
          <w:rFonts w:ascii="Times New Roman" w:hAnsi="Times New Roman" w:cs="Times New Roman"/>
          <w:sz w:val="19"/>
          <w:szCs w:val="19"/>
        </w:rPr>
        <w:t>electrome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cánico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, nuevo </w:t>
      </w:r>
      <w:r>
        <w:rPr>
          <w:rFonts w:ascii="Times New Roman" w:hAnsi="Times New Roman" w:cs="Times New Roman"/>
          <w:sz w:val="19"/>
          <w:szCs w:val="19"/>
        </w:rPr>
        <w:t xml:space="preserve">panel de control a lectura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inmediata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, capó insonorizado, mezcladora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basculación manual entre perfil ruedas.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Accesibilidad total al vano motor y a los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componentes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internos. Alto rendimiento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las prestaciones ofrecidas del circuito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hydráulico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Hydrotonic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en los consumos,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las emisiones sonoras y en la liberación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los gas producidos del nuevo motor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diesel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a 3 cilindros refrigerado por agua y a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bajo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régimen de revoluciones.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209" w:lineRule="exact"/>
        <w:ind w:firstLine="2462"/>
        <w:rPr>
          <w:rFonts w:ascii="Arial" w:hAnsi="Arial" w:cs="Arial"/>
          <w:color w:val="800080"/>
          <w:sz w:val="21"/>
          <w:szCs w:val="21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166" w:lineRule="exact"/>
        <w:ind w:firstLine="3410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14"/>
          <w:szCs w:val="14"/>
        </w:rPr>
        <w:t xml:space="preserve">Versión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338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Motor diesel </w:t>
      </w:r>
      <w:proofErr w:type="spellStart"/>
      <w:r>
        <w:rPr>
          <w:rFonts w:ascii="Times New Roman" w:hAnsi="Times New Roman" w:cs="Times New Roman"/>
          <w:sz w:val="14"/>
          <w:szCs w:val="14"/>
        </w:rPr>
        <w:t>Lombardini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321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>Bomba de</w:t>
      </w:r>
      <w:r>
        <w:rPr>
          <w:rFonts w:ascii="Times New Roman" w:hAnsi="Times New Roman" w:cs="Times New Roman"/>
          <w:sz w:val="14"/>
          <w:szCs w:val="14"/>
        </w:rPr>
        <w:t xml:space="preserve"> tornillo sinfín</w:t>
      </w:r>
      <w:r>
        <w:rPr>
          <w:rFonts w:ascii="Symbol" w:hAnsi="Symbol" w:cs="Symbol"/>
          <w:position w:val="6"/>
          <w:sz w:val="8"/>
          <w:szCs w:val="8"/>
        </w:rPr>
        <w:t></w:t>
      </w:r>
      <w:r>
        <w:rPr>
          <w:rFonts w:ascii="Times New Roman" w:hAnsi="Times New Roman" w:cs="Times New Roman"/>
          <w:position w:val="6"/>
          <w:sz w:val="8"/>
          <w:szCs w:val="8"/>
        </w:rPr>
        <w:t>∆</w:t>
      </w:r>
      <w:r>
        <w:rPr>
          <w:rFonts w:ascii="Symbol" w:hAnsi="Symbol" w:cs="Symbol"/>
          <w:position w:val="6"/>
          <w:sz w:val="8"/>
          <w:szCs w:val="8"/>
        </w:rPr>
        <w:t>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169" w:lineRule="exact"/>
        <w:ind w:firstLine="2463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Granulometría máxima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910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482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Caudal teórico variable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262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Altura máxima de bombeo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076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Distancia máxima de bombeo </w:t>
      </w:r>
    </w:p>
    <w:p w:rsidR="00000000" w:rsidRDefault="00A12382">
      <w:pPr>
        <w:framePr w:w="3946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598"/>
        <w:rPr>
          <w:rFonts w:ascii="Arial" w:hAnsi="Arial" w:cs="Arial"/>
          <w:color w:val="80008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 la tolva </w:t>
      </w:r>
    </w:p>
    <w:p w:rsidR="00000000" w:rsidRDefault="00A12382">
      <w:pPr>
        <w:framePr w:w="1912" w:h="316" w:wrap="auto" w:vAnchor="page" w:hAnchor="page" w:x="627" w:y="10466"/>
        <w:widowControl w:val="0"/>
        <w:autoSpaceDE w:val="0"/>
        <w:autoSpaceDN w:val="0"/>
        <w:adjustRightInd w:val="0"/>
        <w:spacing w:after="0" w:line="240" w:lineRule="auto"/>
        <w:ind w:firstLine="23"/>
        <w:rPr>
          <w:rFonts w:ascii="Symbol" w:hAnsi="Symbol" w:cs="Symbol"/>
          <w:sz w:val="8"/>
          <w:szCs w:val="8"/>
        </w:rPr>
      </w:pPr>
      <w:r>
        <w:rPr>
          <w:rFonts w:ascii="Times New Roman" w:hAnsi="Times New Roman" w:cs="Times New Roman"/>
          <w:sz w:val="8"/>
          <w:szCs w:val="8"/>
        </w:rPr>
        <w:t>∆</w:t>
      </w:r>
      <w:r>
        <w:rPr>
          <w:rFonts w:ascii="Times New Roman" w:hAnsi="Times New Roman" w:cs="Times New Roman"/>
          <w:sz w:val="14"/>
          <w:szCs w:val="14"/>
        </w:rPr>
        <w:t xml:space="preserve"> En opción bomba tipo 60.12. </w:t>
      </w:r>
    </w:p>
    <w:p w:rsidR="00000000" w:rsidRDefault="00A12382">
      <w:pPr>
        <w:framePr w:w="1912" w:h="316" w:wrap="auto" w:vAnchor="page" w:hAnchor="page" w:x="627" w:y="10466"/>
        <w:widowControl w:val="0"/>
        <w:autoSpaceDE w:val="0"/>
        <w:autoSpaceDN w:val="0"/>
        <w:adjustRightInd w:val="0"/>
        <w:spacing w:after="0" w:line="169" w:lineRule="exact"/>
        <w:rPr>
          <w:rFonts w:ascii="Symbol" w:hAnsi="Symbol" w:cs="Symbol"/>
          <w:sz w:val="8"/>
          <w:szCs w:val="8"/>
        </w:rPr>
      </w:pPr>
      <w:r>
        <w:rPr>
          <w:rFonts w:ascii="Times New Roman" w:hAnsi="Times New Roman" w:cs="Times New Roman"/>
          <w:sz w:val="14"/>
          <w:szCs w:val="14"/>
        </w:rPr>
        <w:t xml:space="preserve">^ En posición de remolque. </w:t>
      </w:r>
    </w:p>
    <w:p w:rsidR="00000000" w:rsidRDefault="00A12382">
      <w:pPr>
        <w:framePr w:w="1560" w:h="469" w:wrap="auto" w:vAnchor="page" w:hAnchor="page" w:x="2946" w:y="10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del mezclador </w:t>
      </w:r>
    </w:p>
    <w:p w:rsidR="00000000" w:rsidRDefault="00A12382">
      <w:pPr>
        <w:framePr w:w="1560" w:h="469" w:wrap="auto" w:vAnchor="page" w:hAnchor="page" w:x="2946" w:y="1043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560" w:h="469" w:wrap="auto" w:vAnchor="page" w:hAnchor="page" w:x="2946" w:y="10438"/>
        <w:widowControl w:val="0"/>
        <w:autoSpaceDE w:val="0"/>
        <w:autoSpaceDN w:val="0"/>
        <w:adjustRightInd w:val="0"/>
        <w:spacing w:after="0" w:line="170" w:lineRule="exact"/>
        <w:ind w:firstLine="1241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4796" w:h="178" w:wrap="auto" w:vAnchor="page" w:hAnchor="page" w:x="4757" w:y="8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Morteros tradicionales     Morteros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preMezclados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240" w:lineRule="auto"/>
        <w:ind w:firstLine="605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b/>
          <w:bCs/>
          <w:sz w:val="14"/>
          <w:szCs w:val="14"/>
        </w:rPr>
        <w:t xml:space="preserve">DMR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70" w:lineRule="exact"/>
        <w:ind w:firstLine="136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1003 </w:t>
      </w:r>
      <w:proofErr w:type="spellStart"/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FoCS</w:t>
      </w:r>
      <w:proofErr w:type="spell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 -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 15 kW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69" w:lineRule="exact"/>
        <w:ind w:firstLine="656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T25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70" w:lineRule="exact"/>
        <w:ind w:firstLine="454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 ÷ 10 mm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70" w:lineRule="exact"/>
        <w:ind w:firstLine="599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30 bar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70" w:lineRule="exact"/>
        <w:ind w:firstLine="335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da</w:t>
      </w:r>
      <w:proofErr w:type="spellEnd"/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0 a 70 l/min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70" w:lineRule="exact"/>
        <w:ind w:firstLine="469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30 ÷ 40 m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70" w:lineRule="exact"/>
        <w:ind w:firstLine="469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60 ÷ 80 m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70" w:lineRule="exact"/>
        <w:ind w:firstLine="637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180 l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70" w:lineRule="exact"/>
        <w:ind w:firstLine="638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160 l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280 (325^) x 156 x 116 cm </w:t>
      </w:r>
    </w:p>
    <w:p w:rsidR="00000000" w:rsidRPr="00784E61" w:rsidRDefault="00A12382">
      <w:pPr>
        <w:framePr w:w="1591" w:h="1846" w:wrap="auto" w:vAnchor="page" w:hAnchor="page" w:x="5110" w:y="8908"/>
        <w:widowControl w:val="0"/>
        <w:autoSpaceDE w:val="0"/>
        <w:autoSpaceDN w:val="0"/>
        <w:adjustRightInd w:val="0"/>
        <w:spacing w:after="0" w:line="170" w:lineRule="exact"/>
        <w:ind w:firstLine="517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&lt; 750 kg </w:t>
      </w:r>
    </w:p>
    <w:p w:rsidR="00000000" w:rsidRPr="00784E61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240" w:lineRule="auto"/>
        <w:ind w:firstLine="605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 xml:space="preserve">DMR </w:t>
      </w:r>
    </w:p>
    <w:p w:rsidR="00000000" w:rsidRPr="00784E61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70" w:lineRule="exact"/>
        <w:ind w:firstLine="136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1003 </w:t>
      </w:r>
      <w:proofErr w:type="spellStart"/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FoCS</w:t>
      </w:r>
      <w:proofErr w:type="spell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 -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 15 kW </w:t>
      </w:r>
    </w:p>
    <w:p w:rsidR="00000000" w:rsidRPr="00784E61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69" w:lineRule="exact"/>
        <w:ind w:firstLine="665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2L6 </w:t>
      </w:r>
    </w:p>
    <w:p w:rsidR="00000000" w:rsidRPr="00784E61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70" w:lineRule="exact"/>
        <w:ind w:firstLine="489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4 ÷</w:t>
      </w: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6 mm </w:t>
      </w:r>
    </w:p>
    <w:p w:rsidR="00000000" w:rsidRPr="00784E61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70" w:lineRule="exact"/>
        <w:ind w:firstLine="597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bar </w:t>
      </w:r>
    </w:p>
    <w:p w:rsidR="00000000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70" w:lineRule="exact"/>
        <w:ind w:firstLine="333"/>
        <w:rPr>
          <w:rFonts w:ascii="Times New Roman" w:hAnsi="Times New Roman" w:cs="Times New Roman"/>
          <w:b/>
          <w:bCs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da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0 a 50 l/min </w:t>
      </w:r>
    </w:p>
    <w:p w:rsidR="00000000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70" w:lineRule="exact"/>
        <w:ind w:firstLine="470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50 ÷ 60 m </w:t>
      </w:r>
    </w:p>
    <w:p w:rsidR="00000000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70" w:lineRule="exact"/>
        <w:ind w:firstLine="433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80 ÷ 100 m </w:t>
      </w:r>
    </w:p>
    <w:p w:rsidR="00000000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70" w:lineRule="exact"/>
        <w:ind w:firstLine="637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180 l </w:t>
      </w:r>
    </w:p>
    <w:p w:rsidR="00000000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70" w:lineRule="exact"/>
        <w:ind w:firstLine="638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160 l </w:t>
      </w:r>
    </w:p>
    <w:p w:rsidR="00000000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280 (325^) x 156 x 116 cm </w:t>
      </w:r>
    </w:p>
    <w:p w:rsidR="00000000" w:rsidRDefault="00A12382">
      <w:pPr>
        <w:framePr w:w="1591" w:h="1846" w:wrap="auto" w:vAnchor="page" w:hAnchor="page" w:x="7605" w:y="8908"/>
        <w:widowControl w:val="0"/>
        <w:autoSpaceDE w:val="0"/>
        <w:autoSpaceDN w:val="0"/>
        <w:adjustRightInd w:val="0"/>
        <w:spacing w:after="0" w:line="170" w:lineRule="exact"/>
        <w:ind w:firstLine="517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&lt; 750 kg </w:t>
      </w:r>
    </w:p>
    <w:p w:rsidR="00000000" w:rsidRDefault="00A12382">
      <w:pPr>
        <w:framePr w:w="175" w:h="163" w:wrap="auto" w:vAnchor="page" w:hAnchor="page" w:x="10980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15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5551" w:h="263" w:wrap="auto" w:vAnchor="page" w:hAnchor="page" w:x="1418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Morteros </w:t>
      </w:r>
      <w:proofErr w:type="spellStart"/>
      <w:r>
        <w:rPr>
          <w:rFonts w:ascii="Arial" w:hAnsi="Arial" w:cs="Arial"/>
          <w:sz w:val="21"/>
          <w:szCs w:val="21"/>
        </w:rPr>
        <w:t>preMezclados</w:t>
      </w:r>
      <w:proofErr w:type="spellEnd"/>
      <w:r>
        <w:rPr>
          <w:rFonts w:ascii="Arial" w:hAnsi="Arial" w:cs="Arial"/>
          <w:sz w:val="21"/>
          <w:szCs w:val="21"/>
        </w:rPr>
        <w:t xml:space="preserve"> para enfoscado </w:t>
      </w:r>
    </w:p>
    <w:p w:rsidR="00000000" w:rsidRDefault="00A12382">
      <w:pPr>
        <w:framePr w:w="2796" w:h="556" w:wrap="auto" w:vAnchor="page" w:hAnchor="page" w:x="4272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g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i o t </w:t>
      </w:r>
      <w:proofErr w:type="spellStart"/>
      <w:r>
        <w:rPr>
          <w:rFonts w:ascii="Arial" w:hAnsi="Arial" w:cs="Arial"/>
          <w:b/>
          <w:bCs/>
          <w:color w:val="FFFFFF"/>
          <w:sz w:val="44"/>
          <w:szCs w:val="44"/>
        </w:rPr>
        <w:t>t</w:t>
      </w:r>
      <w:proofErr w:type="spell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o </w:t>
      </w:r>
    </w:p>
    <w:p w:rsidR="00000000" w:rsidRDefault="00A12382">
      <w:pPr>
        <w:framePr w:w="4019" w:h="2610" w:wrap="auto" w:vAnchor="page" w:hAnchor="page" w:x="58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80C0"/>
          <w:sz w:val="21"/>
          <w:szCs w:val="21"/>
        </w:rPr>
        <w:t>enFoscadora</w:t>
      </w:r>
      <w:proofErr w:type="spellEnd"/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</w:t>
      </w:r>
    </w:p>
    <w:p w:rsidR="00000000" w:rsidRDefault="00A12382">
      <w:pPr>
        <w:framePr w:w="4019" w:h="261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Arial" w:hAnsi="Arial" w:cs="Arial"/>
          <w:color w:val="0080C0"/>
          <w:sz w:val="21"/>
          <w:szCs w:val="21"/>
        </w:rPr>
        <w:t>para</w:t>
      </w:r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80C0"/>
          <w:sz w:val="21"/>
          <w:szCs w:val="21"/>
        </w:rPr>
        <w:t>preMezclados</w:t>
      </w:r>
      <w:proofErr w:type="spellEnd"/>
      <w:r>
        <w:rPr>
          <w:rFonts w:ascii="Arial" w:hAnsi="Arial" w:cs="Arial"/>
          <w:color w:val="0080C0"/>
          <w:sz w:val="21"/>
          <w:szCs w:val="21"/>
        </w:rPr>
        <w:t xml:space="preserve"> secos </w:t>
      </w:r>
    </w:p>
    <w:p w:rsidR="00000000" w:rsidRDefault="00A12382">
      <w:pPr>
        <w:framePr w:w="4019" w:h="261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4019" w:h="261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C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Tecnología avanzada, para un modelo </w:t>
      </w:r>
      <w:proofErr w:type="spellStart"/>
      <w:r>
        <w:rPr>
          <w:rFonts w:ascii="Times New Roman" w:hAnsi="Times New Roman" w:cs="Times New Roman"/>
          <w:sz w:val="19"/>
          <w:szCs w:val="19"/>
        </w:rPr>
        <w:t>versá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4019" w:h="261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til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, compacto, de alto rendimiento y fácil de </w:t>
      </w:r>
    </w:p>
    <w:p w:rsidR="00000000" w:rsidRDefault="00A12382">
      <w:pPr>
        <w:framePr w:w="4019" w:h="261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utilizar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en cualquier situación. </w:t>
      </w:r>
    </w:p>
    <w:p w:rsidR="00000000" w:rsidRDefault="00A12382">
      <w:pPr>
        <w:framePr w:w="4019" w:h="261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Dosificador de celdas inclinado, compresor </w:t>
      </w:r>
    </w:p>
    <w:p w:rsidR="00000000" w:rsidRDefault="00A12382">
      <w:pPr>
        <w:framePr w:w="4019" w:h="261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membranas en seco, carrocería modular </w:t>
      </w:r>
    </w:p>
    <w:p w:rsidR="00000000" w:rsidRDefault="00A12382">
      <w:pPr>
        <w:framePr w:w="4019" w:h="261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lámina de acero plegado. </w:t>
      </w:r>
      <w:proofErr w:type="spellStart"/>
      <w:r>
        <w:rPr>
          <w:rFonts w:ascii="Times New Roman" w:hAnsi="Times New Roman" w:cs="Times New Roman"/>
          <w:sz w:val="19"/>
          <w:szCs w:val="19"/>
        </w:rPr>
        <w:t>Funcionamien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4019" w:h="261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to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trifásico. La innovación en la obra. </w:t>
      </w: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240" w:lineRule="auto"/>
        <w:ind w:firstLine="32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166" w:lineRule="exact"/>
        <w:ind w:firstLine="98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Tensión </w:t>
      </w: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170" w:lineRule="exact"/>
        <w:ind w:firstLine="106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</w:t>
      </w: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170" w:lineRule="exact"/>
        <w:ind w:firstLine="425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Times New Roman" w:hAnsi="Times New Roman" w:cs="Times New Roman"/>
          <w:sz w:val="14"/>
          <w:szCs w:val="14"/>
        </w:rPr>
        <w:t>Electrocompresor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170" w:lineRule="exact"/>
        <w:ind w:firstLine="33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Electrobomba agua </w:t>
      </w: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170" w:lineRule="exact"/>
        <w:ind w:firstLine="103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</w:t>
      </w: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170" w:lineRule="exact"/>
        <w:ind w:firstLine="51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Capacida</w:t>
      </w:r>
      <w:r>
        <w:rPr>
          <w:rFonts w:ascii="Times New Roman" w:hAnsi="Times New Roman" w:cs="Times New Roman"/>
          <w:sz w:val="14"/>
          <w:szCs w:val="14"/>
        </w:rPr>
        <w:t xml:space="preserve">d cesto </w:t>
      </w: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170" w:lineRule="exact"/>
        <w:ind w:firstLine="56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carga </w:t>
      </w: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519" w:h="1707" w:wrap="auto" w:vAnchor="page" w:hAnchor="page" w:x="3017" w:y="8552"/>
        <w:widowControl w:val="0"/>
        <w:autoSpaceDE w:val="0"/>
        <w:autoSpaceDN w:val="0"/>
        <w:adjustRightInd w:val="0"/>
        <w:spacing w:after="0" w:line="170" w:lineRule="exact"/>
        <w:ind w:firstLine="118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240" w:lineRule="auto"/>
        <w:ind w:firstLine="971"/>
        <w:rPr>
          <w:rFonts w:ascii="Arial" w:hAnsi="Arial" w:cs="Arial"/>
          <w:color w:val="FFFFFF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color w:val="FFFFFF"/>
          <w:sz w:val="14"/>
          <w:szCs w:val="14"/>
        </w:rPr>
        <w:t>triFásica</w:t>
      </w:r>
      <w:proofErr w:type="spellEnd"/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400 V alimentación - 24 V comandos auxiliares </w:t>
      </w:r>
    </w:p>
    <w:p w:rsidR="00000000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170" w:lineRule="exact"/>
        <w:ind w:firstLine="4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bomba enfoscado - 0,5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dosificador </w:t>
      </w:r>
    </w:p>
    <w:p w:rsidR="00000000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170" w:lineRule="exact"/>
        <w:ind w:firstLine="77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250 l/min - 0,82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Pr="00784E61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170" w:lineRule="exact"/>
        <w:ind w:firstLine="846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60 l/min - 0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,8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</w:t>
      </w:r>
    </w:p>
    <w:p w:rsidR="00000000" w:rsidRPr="00784E61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170" w:lineRule="exact"/>
        <w:ind w:firstLine="112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30 l/min </w:t>
      </w:r>
    </w:p>
    <w:p w:rsidR="00000000" w:rsidRPr="00784E61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170" w:lineRule="exact"/>
        <w:ind w:firstLine="124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110 l </w:t>
      </w:r>
    </w:p>
    <w:p w:rsidR="00000000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170" w:lineRule="exact"/>
        <w:ind w:firstLine="120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99 cm </w:t>
      </w:r>
    </w:p>
    <w:p w:rsidR="00000000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170" w:lineRule="exact"/>
        <w:ind w:firstLine="86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115 x 65 x 147 cm </w:t>
      </w:r>
    </w:p>
    <w:p w:rsidR="00000000" w:rsidRDefault="00A12382">
      <w:pPr>
        <w:framePr w:w="2794" w:h="1707" w:wrap="auto" w:vAnchor="page" w:hAnchor="page" w:x="4960" w:y="8552"/>
        <w:widowControl w:val="0"/>
        <w:autoSpaceDE w:val="0"/>
        <w:autoSpaceDN w:val="0"/>
        <w:adjustRightInd w:val="0"/>
        <w:spacing w:after="0" w:line="170" w:lineRule="exact"/>
        <w:ind w:firstLine="118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250 kg </w:t>
      </w:r>
    </w:p>
    <w:p w:rsidR="00000000" w:rsidRDefault="00A12382">
      <w:pPr>
        <w:framePr w:w="175" w:h="163" w:wrap="auto" w:vAnchor="page" w:hAnchor="page" w:x="210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16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7223" w:h="556" w:wrap="auto" w:vAnchor="page" w:hAnchor="page" w:x="2058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M o n o M i x    /    M i x ò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80C0"/>
          <w:sz w:val="21"/>
          <w:szCs w:val="21"/>
        </w:rPr>
        <w:t>enFoscadora</w:t>
      </w:r>
      <w:proofErr w:type="spellEnd"/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Arial" w:hAnsi="Arial" w:cs="Arial"/>
          <w:color w:val="0080C0"/>
          <w:sz w:val="21"/>
          <w:szCs w:val="21"/>
        </w:rPr>
        <w:t>para</w:t>
      </w:r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80C0"/>
          <w:sz w:val="21"/>
          <w:szCs w:val="21"/>
        </w:rPr>
        <w:t>preMezclados</w:t>
      </w:r>
      <w:proofErr w:type="spellEnd"/>
      <w:r>
        <w:rPr>
          <w:rFonts w:ascii="Arial" w:hAnsi="Arial" w:cs="Arial"/>
          <w:color w:val="0080C0"/>
          <w:sz w:val="21"/>
          <w:szCs w:val="21"/>
        </w:rPr>
        <w:t xml:space="preserve">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Arial" w:hAnsi="Arial" w:cs="Arial"/>
          <w:color w:val="0080C0"/>
          <w:sz w:val="21"/>
          <w:szCs w:val="21"/>
        </w:rPr>
        <w:t>secos</w:t>
      </w:r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C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La </w:t>
      </w:r>
      <w:proofErr w:type="spellStart"/>
      <w:r>
        <w:rPr>
          <w:rFonts w:ascii="Times New Roman" w:hAnsi="Times New Roman" w:cs="Times New Roman"/>
          <w:sz w:val="19"/>
          <w:szCs w:val="19"/>
        </w:rPr>
        <w:t>enfoscadora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eléctrica monofásica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230V que adopta avanzadas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soluciones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técnicas para garantizar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rendimiento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y fiabilidad.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Ideal para amasar y rociar morteros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premezclados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base yeso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cemento, morteros aislantes </w:t>
      </w:r>
    </w:p>
    <w:p w:rsidR="00000000" w:rsidRDefault="00A12382">
      <w:pPr>
        <w:framePr w:w="3281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termo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- acústicos. </w:t>
      </w: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240" w:lineRule="auto"/>
        <w:ind w:firstLine="32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166" w:lineRule="exact"/>
        <w:ind w:firstLine="98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Tensión </w:t>
      </w: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170" w:lineRule="exact"/>
        <w:ind w:firstLine="106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</w:t>
      </w: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170" w:lineRule="exact"/>
        <w:ind w:firstLine="424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Times New Roman" w:hAnsi="Times New Roman" w:cs="Times New Roman"/>
          <w:sz w:val="14"/>
          <w:szCs w:val="14"/>
        </w:rPr>
        <w:t>Electrocompresor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170" w:lineRule="exact"/>
        <w:ind w:firstLine="33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Electrobomba agua </w:t>
      </w: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170" w:lineRule="exact"/>
        <w:ind w:firstLine="103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</w:t>
      </w: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170" w:lineRule="exact"/>
        <w:ind w:firstLine="51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cesto </w:t>
      </w: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170" w:lineRule="exact"/>
        <w:ind w:firstLine="56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carga </w:t>
      </w: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519" w:h="1708" w:wrap="auto" w:vAnchor="page" w:hAnchor="page" w:x="3017" w:y="8551"/>
        <w:widowControl w:val="0"/>
        <w:autoSpaceDE w:val="0"/>
        <w:autoSpaceDN w:val="0"/>
        <w:adjustRightInd w:val="0"/>
        <w:spacing w:after="0" w:line="170" w:lineRule="exact"/>
        <w:ind w:firstLine="118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240" w:lineRule="auto"/>
        <w:ind w:firstLine="969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Arial" w:hAnsi="Arial" w:cs="Arial"/>
          <w:color w:val="FFFFFF"/>
          <w:sz w:val="14"/>
          <w:szCs w:val="14"/>
        </w:rPr>
        <w:t>MonoMix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230 V alimentación - 24 V comandos auxiliares </w:t>
      </w:r>
    </w:p>
    <w:p w:rsidR="00000000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2,2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bomba enfoscado - 0,55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dosificador </w:t>
      </w:r>
    </w:p>
    <w:p w:rsidR="00000000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170" w:lineRule="exact"/>
        <w:ind w:firstLine="76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125 l/min - 0,38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Pr="00784E61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170" w:lineRule="exact"/>
        <w:ind w:firstLine="84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60 l/min - 0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,8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</w:t>
      </w:r>
    </w:p>
    <w:p w:rsidR="00000000" w:rsidRPr="00784E61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170" w:lineRule="exact"/>
        <w:ind w:firstLine="1126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 l/min </w:t>
      </w:r>
    </w:p>
    <w:p w:rsidR="00000000" w:rsidRPr="00784E61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170" w:lineRule="exact"/>
        <w:ind w:firstLine="127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70 l </w:t>
      </w:r>
    </w:p>
    <w:p w:rsidR="00000000" w:rsidRPr="00784E61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170" w:lineRule="exact"/>
        <w:ind w:firstLine="1206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88 cm </w:t>
      </w:r>
    </w:p>
    <w:p w:rsidR="00000000" w:rsidRPr="00784E61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170" w:lineRule="exact"/>
        <w:ind w:firstLine="889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96 x 70 x 155 cm </w:t>
      </w:r>
    </w:p>
    <w:p w:rsidR="00000000" w:rsidRPr="00784E61" w:rsidRDefault="00A12382">
      <w:pPr>
        <w:framePr w:w="2809" w:h="1708" w:wrap="auto" w:vAnchor="page" w:hAnchor="page" w:x="4796" w:y="8551"/>
        <w:widowControl w:val="0"/>
        <w:autoSpaceDE w:val="0"/>
        <w:autoSpaceDN w:val="0"/>
        <w:adjustRightInd w:val="0"/>
        <w:spacing w:after="0" w:line="170" w:lineRule="exact"/>
        <w:ind w:firstLine="118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220 kg </w:t>
      </w:r>
    </w:p>
    <w:p w:rsidR="00000000" w:rsidRPr="00784E61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240" w:lineRule="auto"/>
        <w:ind w:firstLine="1168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Mixò</w:t>
      </w:r>
      <w:proofErr w:type="spell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230 V alimentación - 24 V comandos auxiliares </w:t>
      </w:r>
    </w:p>
    <w:p w:rsidR="00000000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170" w:lineRule="exact"/>
        <w:ind w:firstLine="64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2,2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bomba enfoscado </w:t>
      </w:r>
    </w:p>
    <w:p w:rsidR="00000000" w:rsidRPr="00784E61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170" w:lineRule="exact"/>
        <w:ind w:firstLine="76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125 l/min - 0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,38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</w:t>
      </w:r>
    </w:p>
    <w:p w:rsidR="00000000" w:rsidRPr="00784E61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170" w:lineRule="exact"/>
        <w:ind w:firstLine="84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60 l/min - 0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,8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</w:t>
      </w:r>
    </w:p>
    <w:p w:rsidR="00000000" w:rsidRPr="00784E61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170" w:lineRule="exact"/>
        <w:ind w:firstLine="112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12 l/min </w:t>
      </w:r>
    </w:p>
    <w:p w:rsidR="00000000" w:rsidRPr="00784E61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170" w:lineRule="exact"/>
        <w:ind w:firstLine="127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60 l </w:t>
      </w:r>
    </w:p>
    <w:p w:rsidR="00000000" w:rsidRPr="00784E61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170" w:lineRule="exact"/>
        <w:ind w:firstLine="120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99 cm </w:t>
      </w:r>
    </w:p>
    <w:p w:rsidR="00000000" w:rsidRPr="00784E61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170" w:lineRule="exact"/>
        <w:ind w:firstLine="85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158 x 60 x 143 cm </w:t>
      </w:r>
    </w:p>
    <w:p w:rsidR="00000000" w:rsidRPr="00784E61" w:rsidRDefault="00A12382">
      <w:pPr>
        <w:framePr w:w="2794" w:h="1708" w:wrap="auto" w:vAnchor="page" w:hAnchor="page" w:x="7868" w:y="8551"/>
        <w:widowControl w:val="0"/>
        <w:autoSpaceDE w:val="0"/>
        <w:autoSpaceDN w:val="0"/>
        <w:adjustRightInd w:val="0"/>
        <w:spacing w:after="0" w:line="170" w:lineRule="exact"/>
        <w:ind w:firstLine="118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220 kg </w:t>
      </w:r>
    </w:p>
    <w:p w:rsidR="00000000" w:rsidRDefault="00A12382">
      <w:pPr>
        <w:framePr w:w="175" w:h="163" w:wrap="auto" w:vAnchor="page" w:hAnchor="page" w:x="10981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17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3582" w:h="263" w:wrap="auto" w:vAnchor="page" w:hAnchor="page" w:x="1418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enfoscados</w:t>
      </w:r>
      <w:proofErr w:type="gram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preMezclados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</w:p>
    <w:p w:rsidR="00000000" w:rsidRDefault="00A12382">
      <w:pPr>
        <w:framePr w:w="3326" w:h="556" w:wrap="auto" w:vAnchor="page" w:hAnchor="page" w:x="4007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s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i </w:t>
      </w:r>
      <w:proofErr w:type="spellStart"/>
      <w:r>
        <w:rPr>
          <w:rFonts w:ascii="Arial" w:hAnsi="Arial" w:cs="Arial"/>
          <w:b/>
          <w:bCs/>
          <w:color w:val="FFFFFF"/>
          <w:sz w:val="44"/>
          <w:szCs w:val="44"/>
        </w:rPr>
        <w:t>l o</w:t>
      </w:r>
      <w:proofErr w:type="spell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t U r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Arial" w:hAnsi="Arial" w:cs="Arial"/>
          <w:color w:val="0080C0"/>
          <w:sz w:val="21"/>
          <w:szCs w:val="21"/>
        </w:rPr>
        <w:t>transportador</w:t>
      </w:r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80C0"/>
          <w:sz w:val="21"/>
          <w:szCs w:val="21"/>
        </w:rPr>
        <w:t>neuMá</w:t>
      </w:r>
      <w:proofErr w:type="spellEnd"/>
      <w:r>
        <w:rPr>
          <w:rFonts w:ascii="Arial" w:hAnsi="Arial" w:cs="Arial"/>
          <w:color w:val="0080C0"/>
          <w:sz w:val="21"/>
          <w:szCs w:val="21"/>
        </w:rPr>
        <w:t xml:space="preserve">-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Arial" w:hAnsi="Arial" w:cs="Arial"/>
          <w:color w:val="0080C0"/>
          <w:sz w:val="21"/>
          <w:szCs w:val="21"/>
        </w:rPr>
        <w:t>tico</w:t>
      </w:r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de Morteros para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80C0"/>
          <w:sz w:val="21"/>
          <w:szCs w:val="21"/>
        </w:rPr>
        <w:t>enFoscado</w:t>
      </w:r>
      <w:proofErr w:type="spellEnd"/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Y Morteros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80C0"/>
          <w:sz w:val="21"/>
          <w:szCs w:val="21"/>
        </w:rPr>
        <w:t>preMezclados</w:t>
      </w:r>
      <w:proofErr w:type="spellEnd"/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C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Instalación con regulación electrónica para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transferir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el mortero premezclado del silo a la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enfoscadora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. Indispensable para los profe-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sionales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del enfoscado que necesitan grandes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cantidades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mortero premezclado para uso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continuado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y por esto adoptan </w:t>
      </w:r>
      <w:proofErr w:type="spellStart"/>
      <w:r>
        <w:rPr>
          <w:rFonts w:ascii="Times New Roman" w:hAnsi="Times New Roman" w:cs="Times New Roman"/>
          <w:sz w:val="19"/>
          <w:szCs w:val="19"/>
        </w:rPr>
        <w:t>enfoscadoras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dotadas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filtros de caperuza para la sepa-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ración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del aire. Disponible para</w:t>
      </w:r>
      <w:r>
        <w:rPr>
          <w:rFonts w:ascii="Times New Roman" w:hAnsi="Times New Roman" w:cs="Times New Roman"/>
          <w:sz w:val="19"/>
          <w:szCs w:val="19"/>
        </w:rPr>
        <w:t xml:space="preserve"> silo de caída </w:t>
      </w:r>
    </w:p>
    <w:p w:rsidR="00000000" w:rsidRDefault="00A12382">
      <w:pPr>
        <w:framePr w:w="4049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(C) o de presión (P). </w:t>
      </w:r>
    </w:p>
    <w:p w:rsidR="00000000" w:rsidRDefault="00A12382">
      <w:pPr>
        <w:framePr w:w="1410" w:h="178" w:wrap="auto" w:vAnchor="page" w:hAnchor="page" w:x="3049" w:y="8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693" w:h="178" w:wrap="auto" w:vAnchor="page" w:hAnchor="page" w:x="5333" w:y="8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para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silo de caída </w:t>
      </w:r>
    </w:p>
    <w:p w:rsidR="00000000" w:rsidRPr="00784E61" w:rsidRDefault="00A12382">
      <w:pPr>
        <w:framePr w:w="1232" w:h="621" w:wrap="auto" w:vAnchor="page" w:hAnchor="page" w:x="4799" w:y="8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proofErr w:type="spellStart"/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>SiLoTuR</w:t>
      </w:r>
      <w:proofErr w:type="spellEnd"/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 xml:space="preserve"> 15.26 C </w:t>
      </w:r>
    </w:p>
    <w:p w:rsidR="00000000" w:rsidRPr="00784E61" w:rsidRDefault="00A12382">
      <w:pPr>
        <w:framePr w:w="1232" w:h="621" w:wrap="auto" w:vAnchor="page" w:hAnchor="page" w:x="4799" w:y="8908"/>
        <w:widowControl w:val="0"/>
        <w:autoSpaceDE w:val="0"/>
        <w:autoSpaceDN w:val="0"/>
        <w:adjustRightInd w:val="0"/>
        <w:spacing w:after="0" w:line="170" w:lineRule="exact"/>
        <w:ind w:firstLine="123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- 400 V </w:t>
      </w:r>
    </w:p>
    <w:p w:rsidR="00000000" w:rsidRPr="00784E61" w:rsidRDefault="00A12382">
      <w:pPr>
        <w:framePr w:w="1232" w:h="621" w:wrap="auto" w:vAnchor="page" w:hAnchor="page" w:x="4799" w:y="8908"/>
        <w:widowControl w:val="0"/>
        <w:autoSpaceDE w:val="0"/>
        <w:autoSpaceDN w:val="0"/>
        <w:adjustRightInd w:val="0"/>
        <w:spacing w:after="0" w:line="170" w:lineRule="exact"/>
        <w:ind w:firstLine="317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100 m</w:t>
      </w:r>
      <w:r w:rsidRPr="00784E61">
        <w:rPr>
          <w:rFonts w:ascii="Times New Roman" w:hAnsi="Times New Roman" w:cs="Times New Roman"/>
          <w:position w:val="6"/>
          <w:sz w:val="8"/>
          <w:szCs w:val="8"/>
          <w:lang w:val="en-US"/>
        </w:rPr>
        <w:t xml:space="preserve"> 3</w:t>
      </w: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/h </w:t>
      </w:r>
    </w:p>
    <w:p w:rsidR="00000000" w:rsidRPr="00784E61" w:rsidRDefault="00A12382">
      <w:pPr>
        <w:framePr w:w="1232" w:h="621" w:wrap="auto" w:vAnchor="page" w:hAnchor="page" w:x="4799" w:y="8908"/>
        <w:widowControl w:val="0"/>
        <w:autoSpaceDE w:val="0"/>
        <w:autoSpaceDN w:val="0"/>
        <w:adjustRightInd w:val="0"/>
        <w:spacing w:after="0" w:line="169" w:lineRule="exact"/>
        <w:ind w:firstLine="345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2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,6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bares </w:t>
      </w:r>
    </w:p>
    <w:p w:rsidR="00000000" w:rsidRPr="00784E61" w:rsidRDefault="00A12382">
      <w:pPr>
        <w:framePr w:w="734" w:h="928" w:wrap="auto" w:vAnchor="page" w:hAnchor="page" w:x="5047" w:y="9588"/>
        <w:widowControl w:val="0"/>
        <w:autoSpaceDE w:val="0"/>
        <w:autoSpaceDN w:val="0"/>
        <w:adjustRightInd w:val="0"/>
        <w:spacing w:after="0" w:line="240" w:lineRule="auto"/>
        <w:ind w:firstLine="251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55 l </w:t>
      </w:r>
    </w:p>
    <w:p w:rsidR="00000000" w:rsidRPr="00784E61" w:rsidRDefault="00A12382">
      <w:pPr>
        <w:framePr w:w="734" w:h="928" w:wrap="auto" w:vAnchor="page" w:hAnchor="page" w:x="5047" w:y="958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734" w:h="928" w:wrap="auto" w:vAnchor="page" w:hAnchor="page" w:x="5047" w:y="958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80 ÷ 100 m </w:t>
      </w:r>
    </w:p>
    <w:p w:rsidR="00000000" w:rsidRPr="00784E61" w:rsidRDefault="00A12382">
      <w:pPr>
        <w:framePr w:w="734" w:h="928" w:wrap="auto" w:vAnchor="page" w:hAnchor="page" w:x="5047" w:y="9588"/>
        <w:widowControl w:val="0"/>
        <w:autoSpaceDE w:val="0"/>
        <w:autoSpaceDN w:val="0"/>
        <w:adjustRightInd w:val="0"/>
        <w:spacing w:after="0" w:line="170" w:lineRule="exact"/>
        <w:ind w:firstLine="197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87 kg </w:t>
      </w:r>
    </w:p>
    <w:p w:rsidR="00000000" w:rsidRPr="00784E61" w:rsidRDefault="00A12382">
      <w:pPr>
        <w:framePr w:w="734" w:h="928" w:wrap="auto" w:vAnchor="page" w:hAnchor="page" w:x="5047" w:y="9588"/>
        <w:widowControl w:val="0"/>
        <w:autoSpaceDE w:val="0"/>
        <w:autoSpaceDN w:val="0"/>
        <w:adjustRightInd w:val="0"/>
        <w:spacing w:after="0" w:line="170" w:lineRule="exact"/>
        <w:ind w:firstLine="162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149 kg </w:t>
      </w:r>
    </w:p>
    <w:p w:rsidR="00000000" w:rsidRPr="00784E61" w:rsidRDefault="00A12382">
      <w:pPr>
        <w:framePr w:w="734" w:h="928" w:wrap="auto" w:vAnchor="page" w:hAnchor="page" w:x="5047" w:y="9588"/>
        <w:widowControl w:val="0"/>
        <w:autoSpaceDE w:val="0"/>
        <w:autoSpaceDN w:val="0"/>
        <w:adjustRightInd w:val="0"/>
        <w:spacing w:after="0" w:line="170" w:lineRule="exact"/>
        <w:ind w:firstLine="211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42 V </w:t>
      </w:r>
    </w:p>
    <w:p w:rsidR="00000000" w:rsidRPr="00784E61" w:rsidRDefault="00A12382">
      <w:pPr>
        <w:framePr w:w="1242" w:h="621" w:wrap="auto" w:vAnchor="page" w:hAnchor="page" w:x="6319" w:y="8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proofErr w:type="spellStart"/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>SiLoTuR</w:t>
      </w:r>
      <w:proofErr w:type="spellEnd"/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 xml:space="preserve"> 24.26 C </w:t>
      </w:r>
    </w:p>
    <w:p w:rsidR="00000000" w:rsidRPr="00784E61" w:rsidRDefault="00A12382">
      <w:pPr>
        <w:framePr w:w="1242" w:h="621" w:wrap="auto" w:vAnchor="page" w:hAnchor="page" w:x="6319" w:y="8908"/>
        <w:widowControl w:val="0"/>
        <w:autoSpaceDE w:val="0"/>
        <w:autoSpaceDN w:val="0"/>
        <w:adjustRightInd w:val="0"/>
        <w:spacing w:after="0" w:line="170" w:lineRule="exact"/>
        <w:ind w:firstLine="135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7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- 400 V </w:t>
      </w:r>
    </w:p>
    <w:p w:rsidR="00000000" w:rsidRPr="00784E61" w:rsidRDefault="00A12382">
      <w:pPr>
        <w:framePr w:w="1242" w:h="621" w:wrap="auto" w:vAnchor="page" w:hAnchor="page" w:x="6319" w:y="8908"/>
        <w:widowControl w:val="0"/>
        <w:autoSpaceDE w:val="0"/>
        <w:autoSpaceDN w:val="0"/>
        <w:adjustRightInd w:val="0"/>
        <w:spacing w:after="0" w:line="169" w:lineRule="exact"/>
        <w:ind w:firstLine="325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140 m</w:t>
      </w:r>
      <w:r w:rsidRPr="00784E61">
        <w:rPr>
          <w:rFonts w:ascii="Times New Roman" w:hAnsi="Times New Roman" w:cs="Times New Roman"/>
          <w:position w:val="6"/>
          <w:sz w:val="8"/>
          <w:szCs w:val="8"/>
          <w:lang w:val="en-US"/>
        </w:rPr>
        <w:t xml:space="preserve"> 3</w:t>
      </w: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/h </w:t>
      </w:r>
    </w:p>
    <w:p w:rsidR="00000000" w:rsidRDefault="00A12382">
      <w:pPr>
        <w:framePr w:w="1242" w:h="621" w:wrap="auto" w:vAnchor="page" w:hAnchor="page" w:x="6319" w:y="8908"/>
        <w:widowControl w:val="0"/>
        <w:autoSpaceDE w:val="0"/>
        <w:autoSpaceDN w:val="0"/>
        <w:adjustRightInd w:val="0"/>
        <w:spacing w:after="0" w:line="170" w:lineRule="exact"/>
        <w:ind w:firstLine="350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2,6 bares </w:t>
      </w:r>
    </w:p>
    <w:p w:rsidR="00000000" w:rsidRDefault="00A12382">
      <w:pPr>
        <w:framePr w:w="1913" w:h="178" w:wrap="auto" w:vAnchor="page" w:hAnchor="page" w:x="8284" w:y="8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para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silo de presión </w:t>
      </w:r>
    </w:p>
    <w:p w:rsidR="00000000" w:rsidRDefault="00A12382">
      <w:pPr>
        <w:framePr w:w="1213" w:h="621" w:wrap="auto" w:vAnchor="page" w:hAnchor="page" w:x="7859" w:y="8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</w:rPr>
      </w:pPr>
      <w:proofErr w:type="spellStart"/>
      <w:r>
        <w:rPr>
          <w:rFonts w:ascii="Times New Roman" w:hAnsi="Times New Roman" w:cs="Times New Roman"/>
          <w:b/>
          <w:bCs/>
          <w:sz w:val="14"/>
          <w:szCs w:val="14"/>
        </w:rPr>
        <w:t>SiLoTuR</w:t>
      </w:r>
      <w:proofErr w:type="spellEnd"/>
      <w:r>
        <w:rPr>
          <w:rFonts w:ascii="Times New Roman" w:hAnsi="Times New Roman" w:cs="Times New Roman"/>
          <w:b/>
          <w:bCs/>
          <w:sz w:val="14"/>
          <w:szCs w:val="14"/>
        </w:rPr>
        <w:t xml:space="preserve"> 15.26 P </w:t>
      </w:r>
    </w:p>
    <w:p w:rsidR="00000000" w:rsidRPr="00784E61" w:rsidRDefault="00A12382">
      <w:pPr>
        <w:framePr w:w="1213" w:h="621" w:wrap="auto" w:vAnchor="page" w:hAnchor="page" w:x="7859" w:y="8908"/>
        <w:widowControl w:val="0"/>
        <w:autoSpaceDE w:val="0"/>
        <w:autoSpaceDN w:val="0"/>
        <w:adjustRightInd w:val="0"/>
        <w:spacing w:after="0" w:line="170" w:lineRule="exact"/>
        <w:ind w:firstLine="114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- 400 V </w:t>
      </w:r>
    </w:p>
    <w:p w:rsidR="00000000" w:rsidRPr="00784E61" w:rsidRDefault="00A12382">
      <w:pPr>
        <w:framePr w:w="1213" w:h="621" w:wrap="auto" w:vAnchor="page" w:hAnchor="page" w:x="7859" w:y="8908"/>
        <w:widowControl w:val="0"/>
        <w:autoSpaceDE w:val="0"/>
        <w:autoSpaceDN w:val="0"/>
        <w:adjustRightInd w:val="0"/>
        <w:spacing w:after="0" w:line="169" w:lineRule="exact"/>
        <w:ind w:firstLine="308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100 m</w:t>
      </w:r>
      <w:r w:rsidRPr="00784E61">
        <w:rPr>
          <w:rFonts w:ascii="Times New Roman" w:hAnsi="Times New Roman" w:cs="Times New Roman"/>
          <w:position w:val="6"/>
          <w:sz w:val="8"/>
          <w:szCs w:val="8"/>
          <w:lang w:val="en-US"/>
        </w:rPr>
        <w:t xml:space="preserve"> 3</w:t>
      </w: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/h </w:t>
      </w:r>
    </w:p>
    <w:p w:rsidR="00000000" w:rsidRPr="00784E61" w:rsidRDefault="00A12382">
      <w:pPr>
        <w:framePr w:w="1213" w:h="621" w:wrap="auto" w:vAnchor="page" w:hAnchor="page" w:x="7859" w:y="8908"/>
        <w:widowControl w:val="0"/>
        <w:autoSpaceDE w:val="0"/>
        <w:autoSpaceDN w:val="0"/>
        <w:adjustRightInd w:val="0"/>
        <w:spacing w:after="0" w:line="170" w:lineRule="exact"/>
        <w:ind w:firstLine="336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2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,6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bares </w:t>
      </w:r>
    </w:p>
    <w:p w:rsidR="00000000" w:rsidRPr="00784E61" w:rsidRDefault="00A12382">
      <w:pPr>
        <w:framePr w:w="734" w:h="928" w:wrap="auto" w:vAnchor="page" w:hAnchor="page" w:x="8099" w:y="9588"/>
        <w:widowControl w:val="0"/>
        <w:autoSpaceDE w:val="0"/>
        <w:autoSpaceDN w:val="0"/>
        <w:adjustRightInd w:val="0"/>
        <w:spacing w:after="0" w:line="240" w:lineRule="auto"/>
        <w:ind w:firstLine="287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--- </w:t>
      </w:r>
    </w:p>
    <w:p w:rsidR="00000000" w:rsidRPr="00784E61" w:rsidRDefault="00A12382">
      <w:pPr>
        <w:framePr w:w="734" w:h="928" w:wrap="auto" w:vAnchor="page" w:hAnchor="page" w:x="8099" w:y="958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734" w:h="928" w:wrap="auto" w:vAnchor="page" w:hAnchor="page" w:x="8099" w:y="958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80 ÷ 100 m </w:t>
      </w:r>
    </w:p>
    <w:p w:rsidR="00000000" w:rsidRPr="00784E61" w:rsidRDefault="00A12382">
      <w:pPr>
        <w:framePr w:w="734" w:h="928" w:wrap="auto" w:vAnchor="page" w:hAnchor="page" w:x="8099" w:y="9588"/>
        <w:widowControl w:val="0"/>
        <w:autoSpaceDE w:val="0"/>
        <w:autoSpaceDN w:val="0"/>
        <w:adjustRightInd w:val="0"/>
        <w:spacing w:after="0" w:line="170" w:lineRule="exact"/>
        <w:ind w:firstLine="287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--- </w:t>
      </w:r>
    </w:p>
    <w:p w:rsidR="00000000" w:rsidRPr="00784E61" w:rsidRDefault="00A12382">
      <w:pPr>
        <w:framePr w:w="734" w:h="928" w:wrap="auto" w:vAnchor="page" w:hAnchor="page" w:x="8099" w:y="9588"/>
        <w:widowControl w:val="0"/>
        <w:autoSpaceDE w:val="0"/>
        <w:autoSpaceDN w:val="0"/>
        <w:adjustRightInd w:val="0"/>
        <w:spacing w:after="0" w:line="170" w:lineRule="exact"/>
        <w:ind w:firstLine="158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247 kg </w:t>
      </w:r>
    </w:p>
    <w:p w:rsidR="00000000" w:rsidRPr="00784E61" w:rsidRDefault="00A12382">
      <w:pPr>
        <w:framePr w:w="734" w:h="928" w:wrap="auto" w:vAnchor="page" w:hAnchor="page" w:x="8099" w:y="9588"/>
        <w:widowControl w:val="0"/>
        <w:autoSpaceDE w:val="0"/>
        <w:autoSpaceDN w:val="0"/>
        <w:adjustRightInd w:val="0"/>
        <w:spacing w:after="0" w:line="170" w:lineRule="exact"/>
        <w:ind w:firstLine="211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42 V </w:t>
      </w:r>
    </w:p>
    <w:p w:rsidR="00000000" w:rsidRPr="00784E61" w:rsidRDefault="00A12382">
      <w:pPr>
        <w:framePr w:w="1224" w:h="621" w:wrap="auto" w:vAnchor="page" w:hAnchor="page" w:x="9385" w:y="8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proofErr w:type="spellStart"/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>SiLoTuR</w:t>
      </w:r>
      <w:proofErr w:type="spellEnd"/>
      <w:r w:rsidRPr="00784E61">
        <w:rPr>
          <w:rFonts w:ascii="Times New Roman" w:hAnsi="Times New Roman" w:cs="Times New Roman"/>
          <w:b/>
          <w:bCs/>
          <w:sz w:val="14"/>
          <w:szCs w:val="14"/>
          <w:lang w:val="en-US"/>
        </w:rPr>
        <w:t xml:space="preserve"> 24.26 P </w:t>
      </w:r>
    </w:p>
    <w:p w:rsidR="00000000" w:rsidRPr="00784E61" w:rsidRDefault="00A12382">
      <w:pPr>
        <w:framePr w:w="1224" w:h="621" w:wrap="auto" w:vAnchor="page" w:hAnchor="page" w:x="9385" w:y="8908"/>
        <w:widowControl w:val="0"/>
        <w:autoSpaceDE w:val="0"/>
        <w:autoSpaceDN w:val="0"/>
        <w:adjustRightInd w:val="0"/>
        <w:spacing w:after="0" w:line="170" w:lineRule="exact"/>
        <w:ind w:firstLine="125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7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- 400 V </w:t>
      </w:r>
    </w:p>
    <w:p w:rsidR="00000000" w:rsidRDefault="00A12382">
      <w:pPr>
        <w:framePr w:w="1224" w:h="621" w:wrap="auto" w:vAnchor="page" w:hAnchor="page" w:x="9385" w:y="8908"/>
        <w:widowControl w:val="0"/>
        <w:autoSpaceDE w:val="0"/>
        <w:autoSpaceDN w:val="0"/>
        <w:adjustRightInd w:val="0"/>
        <w:spacing w:after="0" w:line="169" w:lineRule="exact"/>
        <w:ind w:firstLine="316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140 m</w:t>
      </w:r>
      <w:r>
        <w:rPr>
          <w:rFonts w:ascii="Times New Roman" w:hAnsi="Times New Roman" w:cs="Times New Roman"/>
          <w:position w:val="6"/>
          <w:sz w:val="8"/>
          <w:szCs w:val="8"/>
        </w:rPr>
        <w:t xml:space="preserve"> 3</w:t>
      </w:r>
      <w:r>
        <w:rPr>
          <w:rFonts w:ascii="Times New Roman" w:hAnsi="Times New Roman" w:cs="Times New Roman"/>
          <w:sz w:val="14"/>
          <w:szCs w:val="14"/>
        </w:rPr>
        <w:t xml:space="preserve">/h </w:t>
      </w:r>
    </w:p>
    <w:p w:rsidR="00000000" w:rsidRDefault="00A12382">
      <w:pPr>
        <w:framePr w:w="1224" w:h="621" w:wrap="auto" w:vAnchor="page" w:hAnchor="page" w:x="9385" w:y="8908"/>
        <w:widowControl w:val="0"/>
        <w:autoSpaceDE w:val="0"/>
        <w:autoSpaceDN w:val="0"/>
        <w:adjustRightInd w:val="0"/>
        <w:spacing w:after="0" w:line="170" w:lineRule="exact"/>
        <w:ind w:firstLine="341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2,6 bares </w:t>
      </w:r>
    </w:p>
    <w:p w:rsidR="00000000" w:rsidRDefault="00A12382">
      <w:pPr>
        <w:framePr w:w="1567" w:h="1387" w:wrap="auto" w:vAnchor="page" w:hAnchor="page" w:x="2905" w:y="9077"/>
        <w:widowControl w:val="0"/>
        <w:autoSpaceDE w:val="0"/>
        <w:autoSpaceDN w:val="0"/>
        <w:adjustRightInd w:val="0"/>
        <w:spacing w:after="0" w:line="240" w:lineRule="auto"/>
        <w:ind w:firstLine="376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Compresor rotativo </w:t>
      </w:r>
    </w:p>
    <w:p w:rsidR="00000000" w:rsidRDefault="00A12382">
      <w:pPr>
        <w:framePr w:w="1567" w:h="1387" w:wrap="auto" w:vAnchor="page" w:hAnchor="page" w:x="2905" w:y="9077"/>
        <w:widowControl w:val="0"/>
        <w:autoSpaceDE w:val="0"/>
        <w:autoSpaceDN w:val="0"/>
        <w:adjustRightInd w:val="0"/>
        <w:spacing w:after="0" w:line="170" w:lineRule="exact"/>
        <w:ind w:firstLine="692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de aire </w:t>
      </w:r>
    </w:p>
    <w:p w:rsidR="00000000" w:rsidRDefault="00A12382">
      <w:pPr>
        <w:framePr w:w="1567" w:h="1387" w:wrap="auto" w:vAnchor="page" w:hAnchor="page" w:x="2905" w:y="9077"/>
        <w:widowControl w:val="0"/>
        <w:autoSpaceDE w:val="0"/>
        <w:autoSpaceDN w:val="0"/>
        <w:adjustRightInd w:val="0"/>
        <w:spacing w:after="0" w:line="169" w:lineRule="exact"/>
        <w:ind w:firstLine="593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</w:t>
      </w:r>
    </w:p>
    <w:p w:rsidR="00000000" w:rsidRDefault="00A12382">
      <w:pPr>
        <w:framePr w:w="1567" w:h="1387" w:wrap="auto" w:vAnchor="page" w:hAnchor="page" w:x="2905" w:y="9077"/>
        <w:widowControl w:val="0"/>
        <w:autoSpaceDE w:val="0"/>
        <w:autoSpaceDN w:val="0"/>
        <w:adjustRightInd w:val="0"/>
        <w:spacing w:after="0" w:line="170" w:lineRule="exact"/>
        <w:ind w:firstLine="261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del tanque </w:t>
      </w:r>
    </w:p>
    <w:p w:rsidR="00000000" w:rsidRDefault="00A12382">
      <w:pPr>
        <w:framePr w:w="1567" w:h="1387" w:wrap="auto" w:vAnchor="page" w:hAnchor="page" w:x="2905" w:y="9077"/>
        <w:widowControl w:val="0"/>
        <w:autoSpaceDE w:val="0"/>
        <w:autoSpaceDN w:val="0"/>
        <w:adjustRightInd w:val="0"/>
        <w:spacing w:after="0" w:line="170" w:lineRule="exact"/>
        <w:ind w:firstLine="83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del material seco </w:t>
      </w:r>
    </w:p>
    <w:p w:rsidR="00000000" w:rsidRDefault="00A12382">
      <w:pPr>
        <w:framePr w:w="1567" w:h="1387" w:wrap="auto" w:vAnchor="page" w:hAnchor="page" w:x="2905" w:y="9077"/>
        <w:widowControl w:val="0"/>
        <w:autoSpaceDE w:val="0"/>
        <w:autoSpaceDN w:val="0"/>
        <w:adjustRightInd w:val="0"/>
        <w:spacing w:after="0" w:line="170" w:lineRule="exact"/>
        <w:ind w:firstLine="276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Distancia de bombeo </w:t>
      </w:r>
    </w:p>
    <w:p w:rsidR="00000000" w:rsidRDefault="00A12382">
      <w:pPr>
        <w:framePr w:w="1567" w:h="1387" w:wrap="auto" w:vAnchor="page" w:hAnchor="page" w:x="2905" w:y="9077"/>
        <w:widowControl w:val="0"/>
        <w:autoSpaceDE w:val="0"/>
        <w:autoSpaceDN w:val="0"/>
        <w:adjustRightInd w:val="0"/>
        <w:spacing w:after="0" w:line="170" w:lineRule="exact"/>
        <w:ind w:firstLine="618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del tanque </w:t>
      </w:r>
    </w:p>
    <w:p w:rsidR="00000000" w:rsidRDefault="00A12382">
      <w:pPr>
        <w:framePr w:w="1567" w:h="1387" w:wrap="auto" w:vAnchor="page" w:hAnchor="page" w:x="2905" w:y="9077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del grupo compresor </w:t>
      </w:r>
    </w:p>
    <w:p w:rsidR="00000000" w:rsidRDefault="00A12382">
      <w:pPr>
        <w:framePr w:w="1567" w:h="1387" w:wrap="auto" w:vAnchor="page" w:hAnchor="page" w:x="2905" w:y="9077"/>
        <w:widowControl w:val="0"/>
        <w:autoSpaceDE w:val="0"/>
        <w:autoSpaceDN w:val="0"/>
        <w:adjustRightInd w:val="0"/>
        <w:spacing w:after="0" w:line="170" w:lineRule="exact"/>
        <w:ind w:firstLine="369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Tensión de la sonda </w:t>
      </w:r>
    </w:p>
    <w:p w:rsidR="00000000" w:rsidRPr="00784E61" w:rsidRDefault="00A12382">
      <w:pPr>
        <w:framePr w:w="557" w:h="163" w:wrap="auto" w:vAnchor="page" w:hAnchor="page" w:x="5898" w:y="97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 l/min </w:t>
      </w:r>
    </w:p>
    <w:p w:rsidR="00000000" w:rsidRPr="00784E61" w:rsidRDefault="00A12382">
      <w:pPr>
        <w:framePr w:w="806" w:h="928" w:wrap="auto" w:vAnchor="page" w:hAnchor="page" w:x="6537" w:y="9588"/>
        <w:widowControl w:val="0"/>
        <w:autoSpaceDE w:val="0"/>
        <w:autoSpaceDN w:val="0"/>
        <w:adjustRightInd w:val="0"/>
        <w:spacing w:after="0" w:line="240" w:lineRule="auto"/>
        <w:ind w:firstLine="286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55 l </w:t>
      </w:r>
    </w:p>
    <w:p w:rsidR="00000000" w:rsidRPr="00784E61" w:rsidRDefault="00A12382">
      <w:pPr>
        <w:framePr w:w="806" w:h="928" w:wrap="auto" w:vAnchor="page" w:hAnchor="page" w:x="6537" w:y="958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806" w:h="928" w:wrap="auto" w:vAnchor="page" w:hAnchor="page" w:x="6537" w:y="958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100 ÷ 140 m </w:t>
      </w:r>
    </w:p>
    <w:p w:rsidR="00000000" w:rsidRPr="00784E61" w:rsidRDefault="00A12382">
      <w:pPr>
        <w:framePr w:w="806" w:h="928" w:wrap="auto" w:vAnchor="page" w:hAnchor="page" w:x="6537" w:y="9588"/>
        <w:widowControl w:val="0"/>
        <w:autoSpaceDE w:val="0"/>
        <w:autoSpaceDN w:val="0"/>
        <w:adjustRightInd w:val="0"/>
        <w:spacing w:after="0" w:line="170" w:lineRule="exact"/>
        <w:ind w:firstLine="233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87 kg </w:t>
      </w:r>
    </w:p>
    <w:p w:rsidR="00000000" w:rsidRPr="00784E61" w:rsidRDefault="00A12382">
      <w:pPr>
        <w:framePr w:w="806" w:h="928" w:wrap="auto" w:vAnchor="page" w:hAnchor="page" w:x="6537" w:y="9588"/>
        <w:widowControl w:val="0"/>
        <w:autoSpaceDE w:val="0"/>
        <w:autoSpaceDN w:val="0"/>
        <w:adjustRightInd w:val="0"/>
        <w:spacing w:after="0" w:line="170" w:lineRule="exact"/>
        <w:ind w:firstLine="198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149 kg </w:t>
      </w:r>
    </w:p>
    <w:p w:rsidR="00000000" w:rsidRDefault="00A12382">
      <w:pPr>
        <w:framePr w:w="806" w:h="928" w:wrap="auto" w:vAnchor="page" w:hAnchor="page" w:x="6537" w:y="9588"/>
        <w:widowControl w:val="0"/>
        <w:autoSpaceDE w:val="0"/>
        <w:autoSpaceDN w:val="0"/>
        <w:adjustRightInd w:val="0"/>
        <w:spacing w:after="0" w:line="170" w:lineRule="exact"/>
        <w:ind w:firstLine="247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42 V </w:t>
      </w:r>
    </w:p>
    <w:p w:rsidR="00000000" w:rsidRDefault="00A12382">
      <w:pPr>
        <w:framePr w:w="557" w:h="163" w:wrap="auto" w:vAnchor="page" w:hAnchor="page" w:x="8954" w:y="97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 l/min </w:t>
      </w:r>
    </w:p>
    <w:p w:rsidR="00000000" w:rsidRDefault="00A12382">
      <w:pPr>
        <w:framePr w:w="806" w:h="928" w:wrap="auto" w:vAnchor="page" w:hAnchor="page" w:x="9593" w:y="9588"/>
        <w:widowControl w:val="0"/>
        <w:autoSpaceDE w:val="0"/>
        <w:autoSpaceDN w:val="0"/>
        <w:adjustRightInd w:val="0"/>
        <w:spacing w:after="0" w:line="240" w:lineRule="auto"/>
        <w:ind w:firstLine="323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806" w:h="928" w:wrap="auto" w:vAnchor="page" w:hAnchor="page" w:x="9593" w:y="958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806" w:h="928" w:wrap="auto" w:vAnchor="page" w:hAnchor="page" w:x="9593" w:y="958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100 ÷ 140 m </w:t>
      </w:r>
    </w:p>
    <w:p w:rsidR="00000000" w:rsidRDefault="00A12382">
      <w:pPr>
        <w:framePr w:w="806" w:h="928" w:wrap="auto" w:vAnchor="page" w:hAnchor="page" w:x="9593" w:y="9588"/>
        <w:widowControl w:val="0"/>
        <w:autoSpaceDE w:val="0"/>
        <w:autoSpaceDN w:val="0"/>
        <w:adjustRightInd w:val="0"/>
        <w:spacing w:after="0" w:line="170" w:lineRule="exact"/>
        <w:ind w:firstLine="323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806" w:h="928" w:wrap="auto" w:vAnchor="page" w:hAnchor="page" w:x="9593" w:y="9588"/>
        <w:widowControl w:val="0"/>
        <w:autoSpaceDE w:val="0"/>
        <w:autoSpaceDN w:val="0"/>
        <w:adjustRightInd w:val="0"/>
        <w:spacing w:after="0" w:line="170" w:lineRule="exact"/>
        <w:ind w:firstLine="194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257 kg </w:t>
      </w:r>
    </w:p>
    <w:p w:rsidR="00000000" w:rsidRDefault="00A12382">
      <w:pPr>
        <w:framePr w:w="806" w:h="928" w:wrap="auto" w:vAnchor="page" w:hAnchor="page" w:x="9593" w:y="9588"/>
        <w:widowControl w:val="0"/>
        <w:autoSpaceDE w:val="0"/>
        <w:autoSpaceDN w:val="0"/>
        <w:adjustRightInd w:val="0"/>
        <w:spacing w:after="0" w:line="170" w:lineRule="exact"/>
        <w:ind w:firstLine="247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42 V </w:t>
      </w:r>
    </w:p>
    <w:p w:rsidR="00000000" w:rsidRDefault="00A12382">
      <w:pPr>
        <w:framePr w:w="175" w:h="163" w:wrap="auto" w:vAnchor="page" w:hAnchor="page" w:x="209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18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6260" w:h="556" w:wrap="auto" w:vAnchor="page" w:hAnchor="page" w:x="2540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t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U r b o M i x    M 2 </w:t>
      </w:r>
      <w:proofErr w:type="spellStart"/>
      <w:r>
        <w:rPr>
          <w:rFonts w:ascii="Arial" w:hAnsi="Arial" w:cs="Arial"/>
          <w:b/>
          <w:bCs/>
          <w:color w:val="FFFFFF"/>
          <w:sz w:val="44"/>
          <w:szCs w:val="44"/>
        </w:rPr>
        <w:t>2</w:t>
      </w:r>
      <w:proofErr w:type="spell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80C0"/>
          <w:sz w:val="21"/>
          <w:szCs w:val="21"/>
        </w:rPr>
        <w:t>aMasadora</w:t>
      </w:r>
      <w:proofErr w:type="spellEnd"/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80C0"/>
          <w:sz w:val="21"/>
          <w:szCs w:val="21"/>
        </w:rPr>
        <w:t>autoMática</w:t>
      </w:r>
      <w:proofErr w:type="spellEnd"/>
      <w:r>
        <w:rPr>
          <w:rFonts w:ascii="Arial" w:hAnsi="Arial" w:cs="Arial"/>
          <w:color w:val="0080C0"/>
          <w:sz w:val="21"/>
          <w:szCs w:val="21"/>
        </w:rPr>
        <w:t xml:space="preserve">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Arial" w:hAnsi="Arial" w:cs="Arial"/>
          <w:color w:val="0080C0"/>
          <w:sz w:val="21"/>
          <w:szCs w:val="21"/>
        </w:rPr>
        <w:t>para</w:t>
      </w:r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Morteros </w:t>
      </w:r>
      <w:proofErr w:type="spellStart"/>
      <w:r>
        <w:rPr>
          <w:rFonts w:ascii="Arial" w:hAnsi="Arial" w:cs="Arial"/>
          <w:color w:val="0080C0"/>
          <w:sz w:val="21"/>
          <w:szCs w:val="21"/>
        </w:rPr>
        <w:t>preMezcla</w:t>
      </w:r>
      <w:proofErr w:type="spellEnd"/>
      <w:r>
        <w:rPr>
          <w:rFonts w:ascii="Arial" w:hAnsi="Arial" w:cs="Arial"/>
          <w:color w:val="0080C0"/>
          <w:sz w:val="21"/>
          <w:szCs w:val="21"/>
        </w:rPr>
        <w:t xml:space="preserve">-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Arial" w:hAnsi="Arial" w:cs="Arial"/>
          <w:color w:val="0080C0"/>
          <w:sz w:val="21"/>
          <w:szCs w:val="21"/>
        </w:rPr>
        <w:t>dos</w:t>
      </w:r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a base de </w:t>
      </w:r>
      <w:proofErr w:type="spellStart"/>
      <w:r>
        <w:rPr>
          <w:rFonts w:ascii="Arial" w:hAnsi="Arial" w:cs="Arial"/>
          <w:color w:val="0080C0"/>
          <w:sz w:val="21"/>
          <w:szCs w:val="21"/>
        </w:rPr>
        <w:t>ceMento</w:t>
      </w:r>
      <w:proofErr w:type="spellEnd"/>
      <w:r>
        <w:rPr>
          <w:rFonts w:ascii="Arial" w:hAnsi="Arial" w:cs="Arial"/>
          <w:color w:val="0080C0"/>
          <w:sz w:val="21"/>
          <w:szCs w:val="21"/>
        </w:rPr>
        <w:t xml:space="preserve">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C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Sencillez de construcción, resistencia, facilidad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uso para una amasadora con elevado </w:t>
      </w:r>
      <w:proofErr w:type="spellStart"/>
      <w:r>
        <w:rPr>
          <w:rFonts w:ascii="Times New Roman" w:hAnsi="Times New Roman" w:cs="Times New Roman"/>
          <w:sz w:val="19"/>
          <w:szCs w:val="19"/>
        </w:rPr>
        <w:t>rendi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miento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que hace de la</w:t>
      </w:r>
      <w:r>
        <w:rPr>
          <w:rFonts w:ascii="Times New Roman" w:hAnsi="Times New Roman" w:cs="Times New Roman"/>
          <w:sz w:val="19"/>
          <w:szCs w:val="19"/>
        </w:rPr>
        <w:t xml:space="preserve"> calidad y homogeneidad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mezcla su punto de mayor fuerza. Combi-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nada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con </w:t>
      </w:r>
      <w:proofErr w:type="spellStart"/>
      <w:r>
        <w:rPr>
          <w:rFonts w:ascii="Times New Roman" w:hAnsi="Times New Roman" w:cs="Times New Roman"/>
          <w:sz w:val="19"/>
          <w:szCs w:val="19"/>
        </w:rPr>
        <w:t>enfoscadora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y bomba transportadora,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constituye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base para un centro de mezclado y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bombeo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morteros premezclados con </w:t>
      </w:r>
      <w:proofErr w:type="spellStart"/>
      <w:r>
        <w:rPr>
          <w:rFonts w:ascii="Times New Roman" w:hAnsi="Times New Roman" w:cs="Times New Roman"/>
          <w:sz w:val="19"/>
          <w:szCs w:val="19"/>
        </w:rPr>
        <w:t>funcio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4274" w:h="315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namiento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manual o automatizado. </w:t>
      </w: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240" w:lineRule="auto"/>
        <w:ind w:firstLine="103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</w:t>
      </w:r>
      <w:r>
        <w:rPr>
          <w:rFonts w:ascii="Arial" w:hAnsi="Arial" w:cs="Arial"/>
          <w:color w:val="FFFFFF"/>
          <w:sz w:val="14"/>
          <w:szCs w:val="14"/>
        </w:rPr>
        <w:t>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166" w:lineRule="exact"/>
        <w:ind w:firstLine="57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72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Rendimiento </w:t>
      </w: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78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Bomba agua </w:t>
      </w: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75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agua </w:t>
      </w: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49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Unión </w:t>
      </w:r>
      <w:proofErr w:type="gramStart"/>
      <w:r>
        <w:rPr>
          <w:rFonts w:ascii="Times New Roman" w:hAnsi="Times New Roman" w:cs="Times New Roman"/>
          <w:sz w:val="14"/>
          <w:szCs w:val="14"/>
        </w:rPr>
        <w:t>tubo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agua </w:t>
      </w: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23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 la tolva </w:t>
      </w: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59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carga </w:t>
      </w: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560" w:h="1707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124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Arial" w:hAnsi="Arial" w:cs="Arial"/>
          <w:color w:val="FFFFFF"/>
          <w:sz w:val="14"/>
          <w:szCs w:val="14"/>
        </w:rPr>
        <w:t>MonoFásica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166" w:lineRule="exact"/>
        <w:ind w:firstLine="7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2,2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- 230 V </w:t>
      </w:r>
    </w:p>
    <w:p w:rsidR="00000000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170" w:lineRule="exact"/>
        <w:ind w:firstLine="29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25 l/min </w:t>
      </w:r>
    </w:p>
    <w:p w:rsidR="00000000" w:rsidRPr="00784E61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170" w:lineRule="exact"/>
        <w:ind w:firstLine="29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60 l/min </w:t>
      </w:r>
    </w:p>
    <w:p w:rsidR="00000000" w:rsidRPr="00784E61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170" w:lineRule="exact"/>
        <w:ind w:firstLine="41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 bar </w:t>
      </w:r>
    </w:p>
    <w:p w:rsidR="00000000" w:rsidRPr="00784E61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170" w:lineRule="exact"/>
        <w:ind w:firstLine="42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3/4" </w:t>
      </w:r>
    </w:p>
    <w:p w:rsidR="00000000" w:rsidRPr="00784E61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170" w:lineRule="exact"/>
        <w:ind w:firstLine="45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90 l </w:t>
      </w:r>
    </w:p>
    <w:p w:rsidR="00000000" w:rsidRPr="00784E61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170" w:lineRule="exact"/>
        <w:ind w:firstLine="34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105 cm </w:t>
      </w:r>
    </w:p>
    <w:p w:rsidR="00000000" w:rsidRPr="00784E61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200 x 68 x 105 cm </w:t>
      </w:r>
    </w:p>
    <w:p w:rsidR="00000000" w:rsidRPr="00784E61" w:rsidRDefault="00A12382">
      <w:pPr>
        <w:framePr w:w="1140" w:h="1707" w:wrap="auto" w:vAnchor="page" w:hAnchor="page" w:x="4845" w:y="8552"/>
        <w:widowControl w:val="0"/>
        <w:autoSpaceDE w:val="0"/>
        <w:autoSpaceDN w:val="0"/>
        <w:adjustRightInd w:val="0"/>
        <w:spacing w:after="0" w:line="170" w:lineRule="exact"/>
        <w:ind w:firstLine="360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125 kg </w:t>
      </w:r>
    </w:p>
    <w:p w:rsidR="00000000" w:rsidRPr="00784E61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240" w:lineRule="auto"/>
        <w:ind w:firstLine="151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triFásica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166" w:lineRule="exact"/>
        <w:ind w:firstLine="13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 kW - 400 V </w:t>
      </w:r>
    </w:p>
    <w:p w:rsidR="00000000" w:rsidRPr="00784E61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170" w:lineRule="exact"/>
        <w:ind w:firstLine="29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35 l/min </w:t>
      </w:r>
    </w:p>
    <w:p w:rsidR="00000000" w:rsidRPr="00784E61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170" w:lineRule="exact"/>
        <w:ind w:firstLine="29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60 l/min </w:t>
      </w:r>
    </w:p>
    <w:p w:rsidR="00000000" w:rsidRPr="00784E61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170" w:lineRule="exact"/>
        <w:ind w:firstLine="41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 bar </w:t>
      </w:r>
    </w:p>
    <w:p w:rsidR="00000000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170" w:lineRule="exact"/>
        <w:ind w:firstLine="42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3/4" </w:t>
      </w:r>
    </w:p>
    <w:p w:rsidR="00000000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170" w:lineRule="exact"/>
        <w:ind w:firstLine="45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90 l </w:t>
      </w:r>
    </w:p>
    <w:p w:rsidR="00000000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170" w:lineRule="exact"/>
        <w:ind w:firstLine="34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105 cm </w:t>
      </w:r>
    </w:p>
    <w:p w:rsidR="00000000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200 x 68 x 105 cm </w:t>
      </w:r>
    </w:p>
    <w:p w:rsidR="00000000" w:rsidRDefault="00A12382">
      <w:pPr>
        <w:framePr w:w="1140" w:h="1707" w:wrap="auto" w:vAnchor="page" w:hAnchor="page" w:x="6375" w:y="8552"/>
        <w:widowControl w:val="0"/>
        <w:autoSpaceDE w:val="0"/>
        <w:autoSpaceDN w:val="0"/>
        <w:adjustRightInd w:val="0"/>
        <w:spacing w:after="0" w:line="170" w:lineRule="exact"/>
        <w:ind w:firstLine="36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125 kg </w:t>
      </w:r>
    </w:p>
    <w:p w:rsidR="00000000" w:rsidRDefault="00A12382">
      <w:pPr>
        <w:framePr w:w="175" w:h="163" w:wrap="auto" w:vAnchor="page" w:hAnchor="page" w:x="10980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19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3582" w:h="263" w:wrap="auto" w:vAnchor="page" w:hAnchor="page" w:x="1433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enfoscados</w:t>
      </w:r>
      <w:proofErr w:type="gram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preMezclados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</w:p>
    <w:p w:rsidR="00000000" w:rsidRDefault="00A12382">
      <w:pPr>
        <w:framePr w:w="6260" w:h="556" w:wrap="auto" w:vAnchor="page" w:hAnchor="page" w:x="2540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t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U r b o M i x    M 5 </w:t>
      </w:r>
      <w:proofErr w:type="spellStart"/>
      <w:r>
        <w:rPr>
          <w:rFonts w:ascii="Arial" w:hAnsi="Arial" w:cs="Arial"/>
          <w:b/>
          <w:bCs/>
          <w:color w:val="FFFFFF"/>
          <w:sz w:val="44"/>
          <w:szCs w:val="44"/>
        </w:rPr>
        <w:t>5</w:t>
      </w:r>
      <w:proofErr w:type="spell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80C0"/>
          <w:sz w:val="21"/>
          <w:szCs w:val="21"/>
        </w:rPr>
        <w:t>sisteMa</w:t>
      </w:r>
      <w:proofErr w:type="spellEnd"/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de Mezclado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Arial" w:hAnsi="Arial" w:cs="Arial"/>
          <w:color w:val="0080C0"/>
          <w:sz w:val="21"/>
          <w:szCs w:val="21"/>
        </w:rPr>
        <w:t>para</w:t>
      </w:r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Morteros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80C0"/>
          <w:sz w:val="21"/>
          <w:szCs w:val="21"/>
        </w:rPr>
        <w:t>preMezclados</w:t>
      </w:r>
      <w:proofErr w:type="spellEnd"/>
      <w:proofErr w:type="gramEnd"/>
      <w:r>
        <w:rPr>
          <w:rFonts w:ascii="Arial" w:hAnsi="Arial" w:cs="Arial"/>
          <w:color w:val="0080C0"/>
          <w:sz w:val="21"/>
          <w:szCs w:val="21"/>
        </w:rPr>
        <w:t xml:space="preserve"> de silo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C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M55 es la respuesta más moderna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necesidad de tener a </w:t>
      </w:r>
      <w:proofErr w:type="spellStart"/>
      <w:r>
        <w:rPr>
          <w:rFonts w:ascii="Times New Roman" w:hAnsi="Times New Roman" w:cs="Times New Roman"/>
          <w:sz w:val="19"/>
          <w:szCs w:val="19"/>
        </w:rPr>
        <w:t>disposi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ción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elevadas cantidades de mezclas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homogéneas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. Una vez conectada al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silo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sustituye la común hormigonera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garantizando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una drástica reducción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los tiempos de preparación, con un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reducido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mantenimiento diario y una </w:t>
      </w:r>
    </w:p>
    <w:p w:rsidR="00000000" w:rsidRDefault="00A12382">
      <w:pPr>
        <w:framePr w:w="3413" w:h="342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C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más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fácil gestión de la obra. </w:t>
      </w:r>
    </w:p>
    <w:p w:rsidR="00000000" w:rsidRDefault="00A12382">
      <w:pPr>
        <w:framePr w:w="1560" w:h="1401" w:wrap="auto" w:vAnchor="page" w:hAnchor="page" w:x="2947" w:y="8552"/>
        <w:widowControl w:val="0"/>
        <w:autoSpaceDE w:val="0"/>
        <w:autoSpaceDN w:val="0"/>
        <w:adjustRightInd w:val="0"/>
        <w:spacing w:after="0" w:line="240" w:lineRule="auto"/>
        <w:ind w:firstLine="103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560" w:h="1401" w:wrap="auto" w:vAnchor="page" w:hAnchor="page" w:x="2947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560" w:h="1401" w:wrap="auto" w:vAnchor="page" w:hAnchor="page" w:x="2947" w:y="8552"/>
        <w:widowControl w:val="0"/>
        <w:autoSpaceDE w:val="0"/>
        <w:autoSpaceDN w:val="0"/>
        <w:adjustRightInd w:val="0"/>
        <w:spacing w:after="0" w:line="166" w:lineRule="exact"/>
        <w:ind w:firstLine="57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1560" w:h="1401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72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Rendimiento </w:t>
      </w:r>
    </w:p>
    <w:p w:rsidR="00000000" w:rsidRDefault="00A12382">
      <w:pPr>
        <w:framePr w:w="1560" w:h="1401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78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Bomba agua </w:t>
      </w:r>
    </w:p>
    <w:p w:rsidR="00000000" w:rsidRDefault="00A12382">
      <w:pPr>
        <w:framePr w:w="1560" w:h="1401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57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de agua </w:t>
      </w:r>
    </w:p>
    <w:p w:rsidR="00000000" w:rsidRDefault="00A12382">
      <w:pPr>
        <w:framePr w:w="1560" w:h="1401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49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Unión </w:t>
      </w:r>
      <w:proofErr w:type="gramStart"/>
      <w:r>
        <w:rPr>
          <w:rFonts w:ascii="Times New Roman" w:hAnsi="Times New Roman" w:cs="Times New Roman"/>
          <w:sz w:val="14"/>
          <w:szCs w:val="14"/>
        </w:rPr>
        <w:t>tubo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agua </w:t>
      </w:r>
    </w:p>
    <w:p w:rsidR="00000000" w:rsidRDefault="00A12382">
      <w:pPr>
        <w:framePr w:w="1560" w:h="1401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560" w:h="1401" w:wrap="auto" w:vAnchor="page" w:hAnchor="page" w:x="2947" w:y="8552"/>
        <w:widowControl w:val="0"/>
        <w:autoSpaceDE w:val="0"/>
        <w:autoSpaceDN w:val="0"/>
        <w:adjustRightInd w:val="0"/>
        <w:spacing w:after="0" w:line="170" w:lineRule="exact"/>
        <w:ind w:firstLine="124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1055" w:h="1401" w:wrap="auto" w:vAnchor="page" w:hAnchor="page" w:x="4887" w:y="8552"/>
        <w:widowControl w:val="0"/>
        <w:autoSpaceDE w:val="0"/>
        <w:autoSpaceDN w:val="0"/>
        <w:adjustRightInd w:val="0"/>
        <w:spacing w:after="0" w:line="240" w:lineRule="auto"/>
        <w:ind w:firstLine="162"/>
        <w:rPr>
          <w:rFonts w:ascii="Arial" w:hAnsi="Arial" w:cs="Arial"/>
          <w:color w:val="FFFFFF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Manual </w:t>
      </w:r>
    </w:p>
    <w:p w:rsidR="00000000" w:rsidRDefault="00A12382">
      <w:pPr>
        <w:framePr w:w="1055" w:h="1401" w:wrap="auto" w:vAnchor="page" w:hAnchor="page" w:x="4887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055" w:h="1401" w:wrap="auto" w:vAnchor="page" w:hAnchor="page" w:x="4887" w:y="8552"/>
        <w:widowControl w:val="0"/>
        <w:autoSpaceDE w:val="0"/>
        <w:autoSpaceDN w:val="0"/>
        <w:adjustRightInd w:val="0"/>
        <w:spacing w:after="0" w:line="166" w:lineRule="exact"/>
        <w:ind w:firstLine="3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- 400 V </w:t>
      </w:r>
    </w:p>
    <w:p w:rsidR="00000000" w:rsidRDefault="00A12382">
      <w:pPr>
        <w:framePr w:w="1055" w:h="1401" w:wrap="auto" w:vAnchor="page" w:hAnchor="page" w:x="4887" w:y="8552"/>
        <w:widowControl w:val="0"/>
        <w:autoSpaceDE w:val="0"/>
        <w:autoSpaceDN w:val="0"/>
        <w:adjustRightInd w:val="0"/>
        <w:spacing w:after="0" w:line="170" w:lineRule="exact"/>
        <w:ind w:firstLine="25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60 l/min </w:t>
      </w:r>
    </w:p>
    <w:p w:rsidR="00000000" w:rsidRDefault="00A12382">
      <w:pPr>
        <w:framePr w:w="1055" w:h="1401" w:wrap="auto" w:vAnchor="page" w:hAnchor="page" w:x="4887" w:y="8552"/>
        <w:widowControl w:val="0"/>
        <w:autoSpaceDE w:val="0"/>
        <w:autoSpaceDN w:val="0"/>
        <w:adjustRightInd w:val="0"/>
        <w:spacing w:after="0" w:line="170" w:lineRule="exact"/>
        <w:ind w:firstLine="44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1055" w:h="1401" w:wrap="auto" w:vAnchor="page" w:hAnchor="page" w:x="4887" w:y="8552"/>
        <w:widowControl w:val="0"/>
        <w:autoSpaceDE w:val="0"/>
        <w:autoSpaceDN w:val="0"/>
        <w:adjustRightInd w:val="0"/>
        <w:spacing w:after="0" w:line="170" w:lineRule="exact"/>
        <w:ind w:firstLine="37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 </w:t>
      </w:r>
      <w:proofErr w:type="gramStart"/>
      <w:r>
        <w:rPr>
          <w:rFonts w:ascii="Times New Roman" w:hAnsi="Times New Roman" w:cs="Times New Roman"/>
          <w:sz w:val="14"/>
          <w:szCs w:val="14"/>
        </w:rPr>
        <w:t>bar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055" w:h="1401" w:wrap="auto" w:vAnchor="page" w:hAnchor="page" w:x="4887" w:y="8552"/>
        <w:widowControl w:val="0"/>
        <w:autoSpaceDE w:val="0"/>
        <w:autoSpaceDN w:val="0"/>
        <w:adjustRightInd w:val="0"/>
        <w:spacing w:after="0" w:line="170" w:lineRule="exact"/>
        <w:ind w:firstLine="37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3/4" </w:t>
      </w:r>
    </w:p>
    <w:p w:rsidR="00000000" w:rsidRDefault="00A12382">
      <w:pPr>
        <w:framePr w:w="1055" w:h="1401" w:wrap="auto" w:vAnchor="page" w:hAnchor="page" w:x="4887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227 x 42 x 38 cm </w:t>
      </w:r>
    </w:p>
    <w:p w:rsidR="00000000" w:rsidRDefault="00A12382">
      <w:pPr>
        <w:framePr w:w="1055" w:h="1401" w:wrap="auto" w:vAnchor="page" w:hAnchor="page" w:x="4887" w:y="8552"/>
        <w:widowControl w:val="0"/>
        <w:autoSpaceDE w:val="0"/>
        <w:autoSpaceDN w:val="0"/>
        <w:adjustRightInd w:val="0"/>
        <w:spacing w:after="0" w:line="170" w:lineRule="exact"/>
        <w:ind w:firstLine="32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132 kg </w:t>
      </w:r>
    </w:p>
    <w:p w:rsidR="00000000" w:rsidRDefault="00A12382">
      <w:pPr>
        <w:framePr w:w="1402" w:h="1401" w:wrap="auto" w:vAnchor="page" w:hAnchor="page" w:x="6244" w:y="8552"/>
        <w:widowControl w:val="0"/>
        <w:autoSpaceDE w:val="0"/>
        <w:autoSpaceDN w:val="0"/>
        <w:adjustRightInd w:val="0"/>
        <w:spacing w:after="0" w:line="240" w:lineRule="auto"/>
        <w:ind w:firstLine="161"/>
        <w:rPr>
          <w:rFonts w:ascii="Arial" w:hAnsi="Arial" w:cs="Arial"/>
          <w:color w:val="FFFFFF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color w:val="FFFFFF"/>
          <w:sz w:val="14"/>
          <w:szCs w:val="14"/>
        </w:rPr>
        <w:t>autoMática</w:t>
      </w:r>
      <w:proofErr w:type="spellEnd"/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402" w:h="1401" w:wrap="auto" w:vAnchor="page" w:hAnchor="page" w:x="6244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402" w:h="1401" w:wrap="auto" w:vAnchor="page" w:hAnchor="page" w:x="6244" w:y="8552"/>
        <w:widowControl w:val="0"/>
        <w:autoSpaceDE w:val="0"/>
        <w:autoSpaceDN w:val="0"/>
        <w:adjustRightInd w:val="0"/>
        <w:spacing w:after="0" w:line="166" w:lineRule="exact"/>
        <w:ind w:firstLine="20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- 400 V </w:t>
      </w:r>
    </w:p>
    <w:p w:rsidR="00000000" w:rsidRDefault="00A12382">
      <w:pPr>
        <w:framePr w:w="1402" w:h="1401" w:wrap="auto" w:vAnchor="page" w:hAnchor="page" w:x="6244" w:y="8552"/>
        <w:widowControl w:val="0"/>
        <w:autoSpaceDE w:val="0"/>
        <w:autoSpaceDN w:val="0"/>
        <w:adjustRightInd w:val="0"/>
        <w:spacing w:after="0" w:line="170" w:lineRule="exact"/>
        <w:ind w:firstLine="42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60 l/min </w:t>
      </w:r>
    </w:p>
    <w:p w:rsidR="00000000" w:rsidRDefault="00A12382">
      <w:pPr>
        <w:framePr w:w="1402" w:h="1401" w:wrap="auto" w:vAnchor="page" w:hAnchor="page" w:x="6244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60 l/min (bajo pedido) </w:t>
      </w:r>
    </w:p>
    <w:p w:rsidR="00000000" w:rsidRDefault="00A12382">
      <w:pPr>
        <w:framePr w:w="1402" w:h="1401" w:wrap="auto" w:vAnchor="page" w:hAnchor="page" w:x="6244" w:y="8552"/>
        <w:widowControl w:val="0"/>
        <w:autoSpaceDE w:val="0"/>
        <w:autoSpaceDN w:val="0"/>
        <w:adjustRightInd w:val="0"/>
        <w:spacing w:after="0" w:line="170" w:lineRule="exact"/>
        <w:ind w:firstLine="54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 </w:t>
      </w:r>
      <w:proofErr w:type="gramStart"/>
      <w:r>
        <w:rPr>
          <w:rFonts w:ascii="Times New Roman" w:hAnsi="Times New Roman" w:cs="Times New Roman"/>
          <w:sz w:val="14"/>
          <w:szCs w:val="14"/>
        </w:rPr>
        <w:t>bar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402" w:h="1401" w:wrap="auto" w:vAnchor="page" w:hAnchor="page" w:x="6244" w:y="8552"/>
        <w:widowControl w:val="0"/>
        <w:autoSpaceDE w:val="0"/>
        <w:autoSpaceDN w:val="0"/>
        <w:adjustRightInd w:val="0"/>
        <w:spacing w:after="0" w:line="170" w:lineRule="exact"/>
        <w:ind w:firstLine="55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3/4" </w:t>
      </w:r>
    </w:p>
    <w:p w:rsidR="00000000" w:rsidRDefault="00A12382">
      <w:pPr>
        <w:framePr w:w="1402" w:h="1401" w:wrap="auto" w:vAnchor="page" w:hAnchor="page" w:x="6244" w:y="8552"/>
        <w:widowControl w:val="0"/>
        <w:autoSpaceDE w:val="0"/>
        <w:autoSpaceDN w:val="0"/>
        <w:adjustRightInd w:val="0"/>
        <w:spacing w:after="0" w:line="170" w:lineRule="exact"/>
        <w:ind w:firstLine="17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227 x 42 x</w:t>
      </w:r>
      <w:r>
        <w:rPr>
          <w:rFonts w:ascii="Times New Roman" w:hAnsi="Times New Roman" w:cs="Times New Roman"/>
          <w:sz w:val="14"/>
          <w:szCs w:val="14"/>
        </w:rPr>
        <w:t xml:space="preserve"> 38 cm </w:t>
      </w:r>
    </w:p>
    <w:p w:rsidR="00000000" w:rsidRDefault="00A12382">
      <w:pPr>
        <w:framePr w:w="1402" w:h="1401" w:wrap="auto" w:vAnchor="page" w:hAnchor="page" w:x="6244" w:y="8552"/>
        <w:widowControl w:val="0"/>
        <w:autoSpaceDE w:val="0"/>
        <w:autoSpaceDN w:val="0"/>
        <w:adjustRightInd w:val="0"/>
        <w:spacing w:after="0" w:line="170" w:lineRule="exact"/>
        <w:ind w:firstLine="49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147 kg </w:t>
      </w:r>
    </w:p>
    <w:p w:rsidR="00000000" w:rsidRDefault="00A12382">
      <w:pPr>
        <w:framePr w:w="175" w:h="163" w:wrap="auto" w:vAnchor="page" w:hAnchor="page" w:x="204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3076" w:h="263" w:wrap="auto" w:vAnchor="page" w:hAnchor="page" w:x="1433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solados</w:t>
      </w:r>
      <w:proofErr w:type="gramEnd"/>
      <w:r>
        <w:rPr>
          <w:rFonts w:ascii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hAnsi="Arial" w:cs="Arial"/>
          <w:sz w:val="21"/>
          <w:szCs w:val="21"/>
        </w:rPr>
        <w:t>paviMentos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</w:p>
    <w:p w:rsidR="00000000" w:rsidRDefault="00A12382">
      <w:pPr>
        <w:framePr w:w="5993" w:h="556" w:wrap="auto" w:vAnchor="page" w:hAnchor="page" w:x="2673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a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p e M a t    1 9 0    e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00"/>
          <w:sz w:val="21"/>
          <w:szCs w:val="21"/>
        </w:rPr>
      </w:pPr>
      <w:r>
        <w:rPr>
          <w:rFonts w:ascii="Arial" w:hAnsi="Arial" w:cs="Arial"/>
          <w:color w:val="008000"/>
          <w:sz w:val="21"/>
          <w:szCs w:val="21"/>
        </w:rPr>
        <w:t xml:space="preserve">Mezcladora Y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transportadora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de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solados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Arial" w:hAnsi="Arial" w:cs="Arial"/>
          <w:color w:val="008000"/>
          <w:sz w:val="21"/>
          <w:szCs w:val="21"/>
        </w:rPr>
        <w:t xml:space="preserve">Y Morteros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Toda la </w:t>
      </w:r>
      <w:proofErr w:type="spellStart"/>
      <w:r>
        <w:rPr>
          <w:rFonts w:ascii="Times New Roman" w:hAnsi="Times New Roman" w:cs="Times New Roman"/>
          <w:sz w:val="19"/>
          <w:szCs w:val="19"/>
        </w:rPr>
        <w:t>tecnologíaTurbosol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al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servicio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la pequeña de la gama.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Con o sin </w:t>
      </w:r>
      <w:proofErr w:type="spellStart"/>
      <w:r>
        <w:rPr>
          <w:rFonts w:ascii="Times New Roman" w:hAnsi="Times New Roman" w:cs="Times New Roman"/>
          <w:sz w:val="19"/>
          <w:szCs w:val="19"/>
        </w:rPr>
        <w:t>skip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de carga,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scraper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bajo pedid</w:t>
      </w:r>
      <w:r>
        <w:rPr>
          <w:rFonts w:ascii="Times New Roman" w:hAnsi="Times New Roman" w:cs="Times New Roman"/>
          <w:sz w:val="19"/>
          <w:szCs w:val="19"/>
        </w:rPr>
        <w:t xml:space="preserve">o,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representa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el máximo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practicidad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cualquier situación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obra. </w:t>
      </w:r>
    </w:p>
    <w:p w:rsidR="00000000" w:rsidRDefault="00A12382">
      <w:pPr>
        <w:framePr w:w="3068" w:h="369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Funcionamiento monofásico. </w:t>
      </w:r>
    </w:p>
    <w:p w:rsidR="00000000" w:rsidRDefault="00A12382">
      <w:pPr>
        <w:framePr w:w="1220" w:h="316" w:wrap="auto" w:vAnchor="page" w:hAnchor="page" w:x="588" w:y="10466"/>
        <w:widowControl w:val="0"/>
        <w:autoSpaceDE w:val="0"/>
        <w:autoSpaceDN w:val="0"/>
        <w:adjustRightInd w:val="0"/>
        <w:spacing w:after="0" w:line="240" w:lineRule="auto"/>
        <w:ind w:firstLine="62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bajado. </w:t>
      </w:r>
    </w:p>
    <w:p w:rsidR="00000000" w:rsidRDefault="00A12382">
      <w:pPr>
        <w:framePr w:w="1220" w:h="316" w:wrap="auto" w:vAnchor="page" w:hAnchor="page" w:x="588" w:y="10466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alzado.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240" w:lineRule="auto"/>
        <w:ind w:firstLine="779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66" w:lineRule="exact"/>
        <w:ind w:firstLine="129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Compresor: rendimiento aire a 6 bares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100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depósito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89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Rendimiento</w:t>
      </w:r>
      <w:r>
        <w:rPr>
          <w:rFonts w:ascii="Times New Roman" w:hAnsi="Times New Roman" w:cs="Times New Roman"/>
          <w:sz w:val="14"/>
          <w:szCs w:val="14"/>
        </w:rPr>
        <w:t xml:space="preserve"> por ciclo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131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Ciclos por hora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114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bombeo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96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Distancia de bombeo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81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de carga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1757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Times New Roman" w:hAnsi="Times New Roman" w:cs="Times New Roman"/>
          <w:sz w:val="14"/>
          <w:szCs w:val="14"/>
        </w:rPr>
        <w:t>Scraper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74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2247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192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240" w:lineRule="auto"/>
        <w:ind w:firstLine="559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e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66" w:lineRule="exact"/>
        <w:ind w:firstLine="14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2,2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- 230 V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2.400 ÷ 5.000 l/min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70" w:lineRule="exact"/>
        <w:ind w:firstLine="46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190 l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70" w:lineRule="exact"/>
        <w:ind w:firstLine="27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140 ÷ 160 l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70" w:lineRule="exact"/>
        <w:ind w:firstLine="38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13 ÷ 16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70" w:lineRule="exact"/>
        <w:ind w:firstLine="29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30 ÷ 40 m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70" w:lineRule="exact"/>
        <w:ind w:firstLine="30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70 ÷ 80 m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70" w:lineRule="exact"/>
        <w:ind w:firstLine="53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70" w:lineRule="exact"/>
        <w:ind w:firstLine="535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no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70" w:lineRule="exact"/>
        <w:ind w:firstLine="5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175 x 102 x 125 cm </w:t>
      </w:r>
    </w:p>
    <w:p w:rsidR="00000000" w:rsidRPr="00784E61" w:rsidRDefault="00A12382">
      <w:pPr>
        <w:framePr w:w="1217" w:h="2014" w:wrap="auto" w:vAnchor="page" w:hAnchor="page" w:x="5061" w:y="8551"/>
        <w:widowControl w:val="0"/>
        <w:autoSpaceDE w:val="0"/>
        <w:autoSpaceDN w:val="0"/>
        <w:adjustRightInd w:val="0"/>
        <w:spacing w:after="0" w:line="170" w:lineRule="exact"/>
        <w:ind w:firstLine="406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400 kg </w:t>
      </w:r>
    </w:p>
    <w:p w:rsidR="00000000" w:rsidRPr="00784E61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240" w:lineRule="auto"/>
        <w:ind w:firstLine="527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eb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66" w:lineRule="exact"/>
        <w:ind w:firstLine="2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2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,2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+0,75kW-230V </w:t>
      </w:r>
    </w:p>
    <w:p w:rsidR="00000000" w:rsidRPr="00784E61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70" w:lineRule="exact"/>
        <w:ind w:firstLine="2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2.400 ÷ 5.000 l/min </w:t>
      </w:r>
    </w:p>
    <w:p w:rsidR="00000000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70" w:lineRule="exact"/>
        <w:ind w:firstLine="48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190 l </w:t>
      </w:r>
    </w:p>
    <w:p w:rsidR="00000000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70" w:lineRule="exact"/>
        <w:ind w:firstLine="29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140 ÷ 160 l </w:t>
      </w:r>
    </w:p>
    <w:p w:rsidR="00000000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70" w:lineRule="exact"/>
        <w:ind w:firstLine="40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18 ÷ 20 </w:t>
      </w:r>
    </w:p>
    <w:p w:rsidR="00000000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70" w:lineRule="exact"/>
        <w:ind w:firstLine="32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30 ÷ 40 m </w:t>
      </w:r>
    </w:p>
    <w:p w:rsidR="00000000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70" w:lineRule="exact"/>
        <w:ind w:firstLine="32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70 ÷ 80 m </w:t>
      </w:r>
    </w:p>
    <w:p w:rsidR="00000000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70" w:lineRule="exact"/>
        <w:ind w:firstLine="49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170 l </w:t>
      </w:r>
    </w:p>
    <w:p w:rsidR="00000000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70" w:lineRule="exact"/>
        <w:ind w:firstLine="561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no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293* x 102 x 215** cm </w:t>
      </w:r>
    </w:p>
    <w:p w:rsidR="00000000" w:rsidRPr="00784E61" w:rsidRDefault="00A12382">
      <w:pPr>
        <w:framePr w:w="1378" w:h="2014" w:wrap="auto" w:vAnchor="page" w:hAnchor="page" w:x="7076" w:y="8551"/>
        <w:widowControl w:val="0"/>
        <w:autoSpaceDE w:val="0"/>
        <w:autoSpaceDN w:val="0"/>
        <w:adjustRightInd w:val="0"/>
        <w:spacing w:after="0" w:line="170" w:lineRule="exact"/>
        <w:ind w:firstLine="438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520 kg </w:t>
      </w:r>
    </w:p>
    <w:p w:rsidR="00000000" w:rsidRPr="00784E61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240" w:lineRule="auto"/>
        <w:ind w:firstLine="472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ebp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66" w:lineRule="exact"/>
        <w:ind w:firstLine="2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2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,2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+0,75kW-230V </w:t>
      </w:r>
    </w:p>
    <w:p w:rsidR="00000000" w:rsidRPr="00784E61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70" w:lineRule="exact"/>
        <w:ind w:firstLine="2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2.400 ÷ 5.000 l/min </w:t>
      </w:r>
    </w:p>
    <w:p w:rsidR="00000000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70" w:lineRule="exact"/>
        <w:ind w:firstLine="48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190 l </w:t>
      </w:r>
    </w:p>
    <w:p w:rsidR="00000000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70" w:lineRule="exact"/>
        <w:ind w:firstLine="29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140 ÷ 160 l </w:t>
      </w:r>
    </w:p>
    <w:p w:rsidR="00000000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70" w:lineRule="exact"/>
        <w:ind w:firstLine="40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18 ÷ 22 </w:t>
      </w:r>
    </w:p>
    <w:p w:rsidR="00000000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70" w:lineRule="exact"/>
        <w:ind w:firstLine="32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30 ÷ 40 m </w:t>
      </w:r>
    </w:p>
    <w:p w:rsidR="00000000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70" w:lineRule="exact"/>
        <w:ind w:firstLine="32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70 ÷ 80 m </w:t>
      </w:r>
    </w:p>
    <w:p w:rsidR="00000000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70" w:lineRule="exact"/>
        <w:ind w:firstLine="49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170 l </w:t>
      </w:r>
    </w:p>
    <w:p w:rsidR="00000000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70" w:lineRule="exact"/>
        <w:ind w:firstLine="591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sí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293* x</w:t>
      </w:r>
      <w:r>
        <w:rPr>
          <w:rFonts w:ascii="Times New Roman" w:hAnsi="Times New Roman" w:cs="Times New Roman"/>
          <w:sz w:val="14"/>
          <w:szCs w:val="14"/>
        </w:rPr>
        <w:t xml:space="preserve"> 102 x 215** cm </w:t>
      </w:r>
    </w:p>
    <w:p w:rsidR="00000000" w:rsidRDefault="00A12382">
      <w:pPr>
        <w:framePr w:w="1378" w:h="2014" w:wrap="auto" w:vAnchor="page" w:hAnchor="page" w:x="9117" w:y="8551"/>
        <w:widowControl w:val="0"/>
        <w:autoSpaceDE w:val="0"/>
        <w:autoSpaceDN w:val="0"/>
        <w:adjustRightInd w:val="0"/>
        <w:spacing w:after="0" w:line="170" w:lineRule="exact"/>
        <w:ind w:firstLine="43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590 kg </w:t>
      </w:r>
    </w:p>
    <w:p w:rsidR="00000000" w:rsidRDefault="00A12382">
      <w:pPr>
        <w:framePr w:w="175" w:h="163" w:wrap="auto" w:vAnchor="page" w:hAnchor="page" w:x="10980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21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3076" w:h="263" w:wrap="auto" w:vAnchor="page" w:hAnchor="page" w:x="1418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solados</w:t>
      </w:r>
      <w:proofErr w:type="gramEnd"/>
      <w:r>
        <w:rPr>
          <w:rFonts w:ascii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hAnsi="Arial" w:cs="Arial"/>
          <w:sz w:val="21"/>
          <w:szCs w:val="21"/>
        </w:rPr>
        <w:t>paviMentos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</w:p>
    <w:p w:rsidR="00000000" w:rsidRDefault="00A12382">
      <w:pPr>
        <w:framePr w:w="7121" w:h="556" w:wrap="auto" w:vAnchor="page" w:hAnchor="page" w:x="2109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t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r a n s M a t    2 5 0    e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00"/>
          <w:sz w:val="21"/>
          <w:szCs w:val="21"/>
        </w:rPr>
      </w:pPr>
      <w:r>
        <w:rPr>
          <w:rFonts w:ascii="Arial" w:hAnsi="Arial" w:cs="Arial"/>
          <w:color w:val="008000"/>
          <w:sz w:val="21"/>
          <w:szCs w:val="21"/>
        </w:rPr>
        <w:t xml:space="preserve">Mezcladora Y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transportadora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de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solados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, Morteros Y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r>
        <w:rPr>
          <w:rFonts w:ascii="Arial" w:hAnsi="Arial" w:cs="Arial"/>
          <w:color w:val="008000"/>
          <w:sz w:val="21"/>
          <w:szCs w:val="21"/>
        </w:rPr>
        <w:t>HorMigones</w:t>
      </w:r>
      <w:proofErr w:type="spellEnd"/>
      <w:r>
        <w:rPr>
          <w:rFonts w:ascii="Arial" w:hAnsi="Arial" w:cs="Arial"/>
          <w:color w:val="008000"/>
          <w:sz w:val="21"/>
          <w:szCs w:val="21"/>
        </w:rPr>
        <w:t xml:space="preserve">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TM 250: toda la fiabilidad de la transporta-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dora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más vendida en Europa. Las soluciones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adoptadas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en el proyecto para la distribución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potencia en el ciclo de trabajo per-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miten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obtener un rendimiento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óptimo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con sólo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5,5 </w:t>
      </w:r>
      <w:proofErr w:type="spellStart"/>
      <w:r>
        <w:rPr>
          <w:rFonts w:ascii="Times New Roman" w:hAnsi="Times New Roman" w:cs="Times New Roman"/>
          <w:sz w:val="19"/>
          <w:szCs w:val="19"/>
        </w:rPr>
        <w:t>kW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aplicados.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Calidad de las mezclas,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seguridad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uso y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elevado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rendimiento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convierten en un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punto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referencia p</w:t>
      </w:r>
      <w:r>
        <w:rPr>
          <w:rFonts w:ascii="Times New Roman" w:hAnsi="Times New Roman" w:cs="Times New Roman"/>
          <w:sz w:val="19"/>
          <w:szCs w:val="19"/>
        </w:rPr>
        <w:t xml:space="preserve">ara los soladores y </w:t>
      </w:r>
    </w:p>
    <w:p w:rsidR="00000000" w:rsidRDefault="00A12382">
      <w:pPr>
        <w:framePr w:w="4028" w:h="477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pavimentadores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profesionales. </w:t>
      </w:r>
    </w:p>
    <w:p w:rsidR="00000000" w:rsidRDefault="00A12382">
      <w:pPr>
        <w:framePr w:w="1220" w:h="316" w:wrap="auto" w:vAnchor="page" w:hAnchor="page" w:x="588" w:y="10466"/>
        <w:widowControl w:val="0"/>
        <w:autoSpaceDE w:val="0"/>
        <w:autoSpaceDN w:val="0"/>
        <w:adjustRightInd w:val="0"/>
        <w:spacing w:after="0" w:line="240" w:lineRule="auto"/>
        <w:ind w:firstLine="62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bajado. </w:t>
      </w:r>
    </w:p>
    <w:p w:rsidR="00000000" w:rsidRDefault="00A12382">
      <w:pPr>
        <w:framePr w:w="1220" w:h="316" w:wrap="auto" w:vAnchor="page" w:hAnchor="page" w:x="588" w:y="10466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alzado.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240" w:lineRule="auto"/>
        <w:ind w:firstLine="779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66" w:lineRule="exact"/>
        <w:ind w:firstLine="129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Compresor: rendimiento aire a 6 bares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100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depósito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89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Rendimiento por ciclo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131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Ciclos por hora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114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bombeo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96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Distancia de</w:t>
      </w:r>
      <w:r>
        <w:rPr>
          <w:rFonts w:ascii="Times New Roman" w:hAnsi="Times New Roman" w:cs="Times New Roman"/>
          <w:sz w:val="14"/>
          <w:szCs w:val="14"/>
        </w:rPr>
        <w:t xml:space="preserve"> bombeo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81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de carga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1757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Times New Roman" w:hAnsi="Times New Roman" w:cs="Times New Roman"/>
          <w:sz w:val="14"/>
          <w:szCs w:val="14"/>
        </w:rPr>
        <w:t>Scraper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74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2246" w:h="2014" w:wrap="auto" w:vAnchor="page" w:hAnchor="page" w:x="2271" w:y="8551"/>
        <w:widowControl w:val="0"/>
        <w:autoSpaceDE w:val="0"/>
        <w:autoSpaceDN w:val="0"/>
        <w:adjustRightInd w:val="0"/>
        <w:spacing w:after="0" w:line="170" w:lineRule="exact"/>
        <w:ind w:firstLine="192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240" w:lineRule="auto"/>
        <w:ind w:firstLine="559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e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66" w:lineRule="exact"/>
        <w:ind w:firstLine="14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- 400 V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2.400 ÷ 5.000 l/min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70" w:lineRule="exact"/>
        <w:ind w:firstLine="46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270 l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70" w:lineRule="exact"/>
        <w:ind w:firstLine="25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200 ÷ 220 l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70" w:lineRule="exact"/>
        <w:ind w:firstLine="37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 ÷ 15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70" w:lineRule="exact"/>
        <w:ind w:firstLine="46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70 m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70" w:lineRule="exact"/>
        <w:ind w:firstLine="42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120 m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70" w:lineRule="exact"/>
        <w:ind w:firstLine="53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70" w:lineRule="exact"/>
        <w:ind w:firstLine="535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no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70" w:lineRule="exact"/>
        <w:ind w:firstLine="5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172 x 135 x 131 cm </w:t>
      </w:r>
    </w:p>
    <w:p w:rsidR="00000000" w:rsidRPr="00784E61" w:rsidRDefault="00A12382">
      <w:pPr>
        <w:framePr w:w="1217" w:h="2014" w:wrap="auto" w:vAnchor="page" w:hAnchor="page" w:x="4806" w:y="8551"/>
        <w:widowControl w:val="0"/>
        <w:autoSpaceDE w:val="0"/>
        <w:autoSpaceDN w:val="0"/>
        <w:adjustRightInd w:val="0"/>
        <w:spacing w:after="0" w:line="170" w:lineRule="exact"/>
        <w:ind w:firstLine="410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620 kg </w:t>
      </w:r>
    </w:p>
    <w:p w:rsidR="00000000" w:rsidRPr="00784E61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240" w:lineRule="auto"/>
        <w:ind w:firstLine="501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eb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166" w:lineRule="exact"/>
        <w:ind w:firstLine="14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- 400 V </w:t>
      </w:r>
    </w:p>
    <w:p w:rsidR="00000000" w:rsidRPr="00784E61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2.400 ÷ 5.000 l/min </w:t>
      </w:r>
    </w:p>
    <w:p w:rsidR="00000000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170" w:lineRule="exact"/>
        <w:ind w:firstLine="46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270 l </w:t>
      </w:r>
    </w:p>
    <w:p w:rsidR="00000000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170" w:lineRule="exact"/>
        <w:ind w:firstLine="25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200 ÷ 220 l </w:t>
      </w:r>
    </w:p>
    <w:p w:rsidR="00000000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170" w:lineRule="exact"/>
        <w:ind w:firstLine="37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18 ÷ 20 </w:t>
      </w:r>
    </w:p>
    <w:p w:rsidR="00000000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170" w:lineRule="exact"/>
        <w:ind w:firstLine="46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70 m </w:t>
      </w:r>
    </w:p>
    <w:p w:rsidR="00000000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170" w:lineRule="exact"/>
        <w:ind w:firstLine="42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120 m </w:t>
      </w:r>
    </w:p>
    <w:p w:rsidR="00000000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170" w:lineRule="exact"/>
        <w:ind w:firstLine="46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250 l </w:t>
      </w:r>
    </w:p>
    <w:p w:rsidR="00000000" w:rsidRDefault="00A12382">
      <w:pPr>
        <w:framePr w:w="1217" w:h="1708" w:wrap="auto" w:vAnchor="page" w:hAnchor="page" w:x="6337" w:y="8551"/>
        <w:widowControl w:val="0"/>
        <w:autoSpaceDE w:val="0"/>
        <w:autoSpaceDN w:val="0"/>
        <w:adjustRightInd w:val="0"/>
        <w:spacing w:after="0" w:line="170" w:lineRule="exact"/>
        <w:ind w:firstLine="535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no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240" w:lineRule="auto"/>
        <w:ind w:firstLine="447"/>
        <w:rPr>
          <w:rFonts w:ascii="Arial" w:hAnsi="Arial" w:cs="Arial"/>
          <w:color w:val="FFFFFF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color w:val="FFFFFF"/>
          <w:sz w:val="14"/>
          <w:szCs w:val="14"/>
        </w:rPr>
        <w:t>ebp</w:t>
      </w:r>
      <w:proofErr w:type="spellEnd"/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Pr="00784E61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166" w:lineRule="exact"/>
        <w:ind w:firstLine="14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- 400 V </w:t>
      </w:r>
    </w:p>
    <w:p w:rsidR="00000000" w:rsidRPr="00784E61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2.400 ÷ 5.000 l/min </w:t>
      </w:r>
    </w:p>
    <w:p w:rsidR="00000000" w:rsidRPr="00784E61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170" w:lineRule="exact"/>
        <w:ind w:firstLine="463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270 l </w:t>
      </w:r>
    </w:p>
    <w:p w:rsidR="00000000" w:rsidRPr="00784E61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170" w:lineRule="exact"/>
        <w:ind w:firstLine="259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200 ÷ 220 l </w:t>
      </w:r>
    </w:p>
    <w:p w:rsidR="00000000" w:rsidRPr="00784E61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170" w:lineRule="exact"/>
        <w:ind w:firstLine="376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18 ÷ 22 </w:t>
      </w:r>
    </w:p>
    <w:p w:rsidR="00000000" w:rsidRPr="00784E61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170" w:lineRule="exact"/>
        <w:ind w:firstLine="46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70 m </w:t>
      </w:r>
    </w:p>
    <w:p w:rsidR="00000000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170" w:lineRule="exact"/>
        <w:ind w:firstLine="42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120 m </w:t>
      </w:r>
    </w:p>
    <w:p w:rsidR="00000000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170" w:lineRule="exact"/>
        <w:ind w:firstLine="46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250 l </w:t>
      </w:r>
    </w:p>
    <w:p w:rsidR="00000000" w:rsidRDefault="00A12382">
      <w:pPr>
        <w:framePr w:w="1217" w:h="1708" w:wrap="auto" w:vAnchor="page" w:hAnchor="page" w:x="7867" w:y="8551"/>
        <w:widowControl w:val="0"/>
        <w:autoSpaceDE w:val="0"/>
        <w:autoSpaceDN w:val="0"/>
        <w:adjustRightInd w:val="0"/>
        <w:spacing w:after="0" w:line="170" w:lineRule="exact"/>
        <w:ind w:firstLine="565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sí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2292" w:h="163" w:wrap="auto" w:vAnchor="page" w:hAnchor="page" w:x="6640" w:y="10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268* (196**) x 135 x 185* (220**) cm </w:t>
      </w:r>
    </w:p>
    <w:p w:rsidR="00000000" w:rsidRDefault="00A12382">
      <w:pPr>
        <w:framePr w:w="442" w:h="163" w:wrap="auto" w:vAnchor="page" w:hAnchor="page" w:x="6748" w:y="106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780 kg </w:t>
      </w:r>
    </w:p>
    <w:p w:rsidR="00000000" w:rsidRPr="00784E61" w:rsidRDefault="00A12382">
      <w:pPr>
        <w:framePr w:w="442" w:h="163" w:wrap="auto" w:vAnchor="page" w:hAnchor="page" w:x="8274" w:y="106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840 kg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240" w:lineRule="auto"/>
        <w:ind w:firstLine="308"/>
        <w:rPr>
          <w:rFonts w:ascii="Arial" w:hAnsi="Arial" w:cs="Arial"/>
          <w:color w:val="FFFFFF"/>
          <w:sz w:val="14"/>
          <w:szCs w:val="14"/>
          <w:lang w:val="en-US"/>
        </w:rPr>
      </w:pPr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et-silo</w:t>
      </w:r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66" w:lineRule="exact"/>
        <w:ind w:firstLine="14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4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,8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- 400 V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2.400 ÷ 5.000 l/min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70" w:lineRule="exact"/>
        <w:ind w:firstLine="463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270 l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70" w:lineRule="exact"/>
        <w:ind w:firstLine="259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200 ÷ 220 l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70" w:lineRule="exact"/>
        <w:ind w:firstLine="37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20 ÷</w:t>
      </w: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25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70" w:lineRule="exact"/>
        <w:ind w:firstLine="46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70 m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70" w:lineRule="exact"/>
        <w:ind w:firstLine="423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120 m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70" w:lineRule="exact"/>
        <w:ind w:firstLine="533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---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70" w:lineRule="exact"/>
        <w:ind w:firstLine="533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---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70" w:lineRule="exact"/>
        <w:ind w:firstLine="53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165 x 135 x 150 cm </w:t>
      </w:r>
    </w:p>
    <w:p w:rsidR="00000000" w:rsidRPr="00784E61" w:rsidRDefault="00A12382">
      <w:pPr>
        <w:framePr w:w="1217" w:h="2014" w:wrap="auto" w:vAnchor="page" w:hAnchor="page" w:x="9398" w:y="8551"/>
        <w:widowControl w:val="0"/>
        <w:autoSpaceDE w:val="0"/>
        <w:autoSpaceDN w:val="0"/>
        <w:adjustRightInd w:val="0"/>
        <w:spacing w:after="0" w:line="170" w:lineRule="exact"/>
        <w:ind w:firstLine="41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730 kg </w:t>
      </w:r>
    </w:p>
    <w:p w:rsidR="00000000" w:rsidRDefault="00A12382">
      <w:pPr>
        <w:framePr w:w="175" w:h="163" w:wrap="auto" w:vAnchor="page" w:hAnchor="page" w:x="205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22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7121" w:h="556" w:wrap="auto" w:vAnchor="page" w:hAnchor="page" w:x="2109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t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r a n s M a t    3 </w:t>
      </w:r>
      <w:proofErr w:type="spellStart"/>
      <w:r>
        <w:rPr>
          <w:rFonts w:ascii="Arial" w:hAnsi="Arial" w:cs="Arial"/>
          <w:b/>
          <w:bCs/>
          <w:color w:val="FFFFFF"/>
          <w:sz w:val="44"/>
          <w:szCs w:val="44"/>
        </w:rPr>
        <w:t>3</w:t>
      </w:r>
      <w:proofErr w:type="spell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0    e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00"/>
          <w:sz w:val="21"/>
          <w:szCs w:val="21"/>
        </w:rPr>
      </w:pPr>
      <w:r>
        <w:rPr>
          <w:rFonts w:ascii="Arial" w:hAnsi="Arial" w:cs="Arial"/>
          <w:color w:val="008000"/>
          <w:sz w:val="21"/>
          <w:szCs w:val="21"/>
        </w:rPr>
        <w:t xml:space="preserve">Mezcladora Y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transportadora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de solados,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Arial" w:hAnsi="Arial" w:cs="Arial"/>
          <w:color w:val="008000"/>
          <w:sz w:val="21"/>
          <w:szCs w:val="21"/>
        </w:rPr>
        <w:t xml:space="preserve">Morteros Y </w:t>
      </w:r>
      <w:proofErr w:type="spellStart"/>
      <w:r>
        <w:rPr>
          <w:rFonts w:ascii="Arial" w:hAnsi="Arial" w:cs="Arial"/>
          <w:color w:val="008000"/>
          <w:sz w:val="21"/>
          <w:szCs w:val="21"/>
        </w:rPr>
        <w:t>HorMigones</w:t>
      </w:r>
      <w:proofErr w:type="spellEnd"/>
      <w:r>
        <w:rPr>
          <w:rFonts w:ascii="Arial" w:hAnsi="Arial" w:cs="Arial"/>
          <w:color w:val="008000"/>
          <w:sz w:val="21"/>
          <w:szCs w:val="21"/>
        </w:rPr>
        <w:t xml:space="preserve">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De la más avanzada </w:t>
      </w:r>
      <w:proofErr w:type="spellStart"/>
      <w:r>
        <w:rPr>
          <w:rFonts w:ascii="Times New Roman" w:hAnsi="Times New Roman" w:cs="Times New Roman"/>
          <w:sz w:val="19"/>
          <w:szCs w:val="19"/>
        </w:rPr>
        <w:t>investigaciónTURBoSoL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la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nueva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exclusiva máquina para mezclar, transportar,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elevar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solados de pavimen</w:t>
      </w:r>
      <w:r>
        <w:rPr>
          <w:rFonts w:ascii="Times New Roman" w:hAnsi="Times New Roman" w:cs="Times New Roman"/>
          <w:sz w:val="19"/>
          <w:szCs w:val="19"/>
        </w:rPr>
        <w:t xml:space="preserve">tos tradicionales y aislantes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base de </w:t>
      </w:r>
      <w:proofErr w:type="spellStart"/>
      <w:r>
        <w:rPr>
          <w:rFonts w:ascii="Times New Roman" w:hAnsi="Times New Roman" w:cs="Times New Roman"/>
          <w:sz w:val="19"/>
          <w:szCs w:val="19"/>
        </w:rPr>
        <w:t>argilla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expansa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>
        <w:rPr>
          <w:rFonts w:ascii="Times New Roman" w:hAnsi="Times New Roman" w:cs="Times New Roman"/>
          <w:sz w:val="19"/>
          <w:szCs w:val="19"/>
        </w:rPr>
        <w:t>poliestireno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perlita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vermiculita, morteros y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hormigones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inertes. Un modelo a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vanguardia en el mercado, rico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grandes novedades y de muchas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pequeñas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intuiciones que optimizan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productividad, con un </w:t>
      </w:r>
      <w:proofErr w:type="spellStart"/>
      <w:r>
        <w:rPr>
          <w:rFonts w:ascii="Times New Roman" w:hAnsi="Times New Roman" w:cs="Times New Roman"/>
          <w:sz w:val="19"/>
          <w:szCs w:val="19"/>
        </w:rPr>
        <w:t>incremen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to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del rendimiento por hora hasta el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20-25% y a una reducción de los costes de ejercicio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>(</w:t>
      </w:r>
      <w:proofErr w:type="gramStart"/>
      <w:r>
        <w:rPr>
          <w:rFonts w:ascii="Times New Roman" w:hAnsi="Times New Roman" w:cs="Times New Roman"/>
          <w:sz w:val="19"/>
          <w:szCs w:val="19"/>
        </w:rPr>
        <w:t>consumos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y usuras) hasta el 20% respecto a los </w:t>
      </w:r>
      <w:proofErr w:type="spellStart"/>
      <w:r>
        <w:rPr>
          <w:rFonts w:ascii="Times New Roman" w:hAnsi="Times New Roman" w:cs="Times New Roman"/>
          <w:sz w:val="19"/>
          <w:szCs w:val="19"/>
        </w:rPr>
        <w:t>co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munes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modelos del mercado que vuelve la máquina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más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eficiente, segura, fácil </w:t>
      </w:r>
      <w:r>
        <w:rPr>
          <w:rFonts w:ascii="Times New Roman" w:hAnsi="Times New Roman" w:cs="Times New Roman"/>
          <w:sz w:val="19"/>
          <w:szCs w:val="19"/>
        </w:rPr>
        <w:t xml:space="preserve">de utilizar, de mantener y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limpiar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. Una inversión que vale en tiempo.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64" w:lineRule="exact"/>
        <w:ind w:firstLine="2462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66" w:lineRule="exact"/>
        <w:ind w:firstLine="2976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1683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Compresor: rendimiento aire a 6 bares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689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depósito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580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Rendimiento por ciclo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994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Ciclos por hora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828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bombeo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652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Distancia de bombeo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2499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>Capacidad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de carga </w:t>
      </w:r>
    </w:p>
    <w:p w:rsidR="00000000" w:rsidRDefault="00A12382">
      <w:pPr>
        <w:framePr w:w="4778" w:h="7116" w:wrap="auto" w:vAnchor="page" w:hAnchor="page" w:x="587" w:y="2542"/>
        <w:widowControl w:val="0"/>
        <w:autoSpaceDE w:val="0"/>
        <w:autoSpaceDN w:val="0"/>
        <w:adjustRightInd w:val="0"/>
        <w:spacing w:after="0" w:line="170" w:lineRule="exact"/>
        <w:ind w:firstLine="3441"/>
        <w:rPr>
          <w:rFonts w:ascii="Arial" w:hAnsi="Arial" w:cs="Arial"/>
          <w:color w:val="008000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14"/>
          <w:szCs w:val="14"/>
        </w:rPr>
        <w:t>Scraper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220" w:h="316" w:wrap="auto" w:vAnchor="page" w:hAnchor="page" w:x="589" w:y="10466"/>
        <w:widowControl w:val="0"/>
        <w:autoSpaceDE w:val="0"/>
        <w:autoSpaceDN w:val="0"/>
        <w:adjustRightInd w:val="0"/>
        <w:spacing w:after="0" w:line="240" w:lineRule="auto"/>
        <w:ind w:firstLine="62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bajado. </w:t>
      </w:r>
    </w:p>
    <w:p w:rsidR="00000000" w:rsidRDefault="00A12382">
      <w:pPr>
        <w:framePr w:w="1220" w:h="316" w:wrap="auto" w:vAnchor="page" w:hAnchor="page" w:x="589" w:y="10466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alzado. </w:t>
      </w:r>
    </w:p>
    <w:p w:rsidR="00000000" w:rsidRDefault="00A12382">
      <w:pPr>
        <w:framePr w:w="1500" w:h="316" w:wrap="auto" w:vAnchor="page" w:hAnchor="page" w:x="3018" w:y="10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500" w:h="316" w:wrap="auto" w:vAnchor="page" w:hAnchor="page" w:x="3018" w:y="10438"/>
        <w:widowControl w:val="0"/>
        <w:autoSpaceDE w:val="0"/>
        <w:autoSpaceDN w:val="0"/>
        <w:adjustRightInd w:val="0"/>
        <w:spacing w:after="0" w:line="170" w:lineRule="exact"/>
        <w:ind w:firstLine="118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240" w:lineRule="auto"/>
        <w:ind w:firstLine="573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e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66" w:lineRule="exact"/>
        <w:ind w:firstLine="13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5,5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- 400 V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2.400 - 5.000 l/min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70" w:lineRule="exact"/>
        <w:ind w:firstLine="46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330 l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70" w:lineRule="exact"/>
        <w:ind w:firstLine="25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250 ÷ 270 l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70" w:lineRule="exact"/>
        <w:ind w:firstLine="38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11 ÷ 14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70" w:lineRule="exact"/>
        <w:ind w:firstLine="47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70 m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70" w:lineRule="exact"/>
        <w:ind w:firstLine="42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120 m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70" w:lineRule="exact"/>
        <w:ind w:firstLine="54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70" w:lineRule="exact"/>
        <w:ind w:firstLine="548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no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70" w:lineRule="exact"/>
        <w:ind w:firstLine="3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192 x 135 x 145 cm </w:t>
      </w:r>
    </w:p>
    <w:p w:rsidR="00000000" w:rsidRPr="00784E61" w:rsidRDefault="00A12382">
      <w:pPr>
        <w:framePr w:w="1247" w:h="2014" w:wrap="auto" w:vAnchor="page" w:hAnchor="page" w:x="5046" w:y="8551"/>
        <w:widowControl w:val="0"/>
        <w:autoSpaceDE w:val="0"/>
        <w:autoSpaceDN w:val="0"/>
        <w:adjustRightInd w:val="0"/>
        <w:spacing w:after="0" w:line="170" w:lineRule="exact"/>
        <w:ind w:firstLine="413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700 kg </w:t>
      </w:r>
    </w:p>
    <w:p w:rsidR="00000000" w:rsidRPr="00784E61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240" w:lineRule="auto"/>
        <w:ind w:firstLine="581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eb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66" w:lineRule="exact"/>
        <w:ind w:firstLine="19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- 400 V </w:t>
      </w:r>
    </w:p>
    <w:p w:rsidR="00000000" w:rsidRPr="00784E61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70" w:lineRule="exact"/>
        <w:ind w:firstLine="6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2.400 - 5.000</w:t>
      </w: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l/min </w:t>
      </w:r>
    </w:p>
    <w:p w:rsidR="00000000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70" w:lineRule="exact"/>
        <w:ind w:firstLine="53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330 l </w:t>
      </w:r>
    </w:p>
    <w:p w:rsidR="00000000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70" w:lineRule="exact"/>
        <w:ind w:firstLine="32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250 ÷ 270 l </w:t>
      </w:r>
    </w:p>
    <w:p w:rsidR="00000000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70" w:lineRule="exact"/>
        <w:ind w:firstLine="44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16 ÷ 18 </w:t>
      </w:r>
    </w:p>
    <w:p w:rsidR="00000000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70" w:lineRule="exact"/>
        <w:ind w:firstLine="53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70 m </w:t>
      </w:r>
    </w:p>
    <w:p w:rsidR="00000000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70" w:lineRule="exact"/>
        <w:ind w:firstLine="49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120 m </w:t>
      </w:r>
    </w:p>
    <w:p w:rsidR="00000000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70" w:lineRule="exact"/>
        <w:ind w:firstLine="53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310 l </w:t>
      </w:r>
    </w:p>
    <w:p w:rsidR="00000000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70" w:lineRule="exact"/>
        <w:ind w:firstLine="613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no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290* x 135 x 219** cm </w:t>
      </w:r>
    </w:p>
    <w:p w:rsidR="00000000" w:rsidRPr="00784E61" w:rsidRDefault="00A12382">
      <w:pPr>
        <w:framePr w:w="1425" w:h="2014" w:wrap="auto" w:vAnchor="page" w:hAnchor="page" w:x="7022" w:y="8551"/>
        <w:widowControl w:val="0"/>
        <w:autoSpaceDE w:val="0"/>
        <w:autoSpaceDN w:val="0"/>
        <w:adjustRightInd w:val="0"/>
        <w:spacing w:after="0" w:line="170" w:lineRule="exact"/>
        <w:ind w:firstLine="480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925 kg </w:t>
      </w:r>
    </w:p>
    <w:p w:rsidR="00000000" w:rsidRPr="00784E61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240" w:lineRule="auto"/>
        <w:ind w:firstLine="526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ebp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66" w:lineRule="exact"/>
        <w:ind w:firstLine="19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5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- 400 V </w:t>
      </w:r>
    </w:p>
    <w:p w:rsidR="00000000" w:rsidRPr="00784E61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70" w:lineRule="exact"/>
        <w:ind w:firstLine="6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2.400 - 5.000 l/min </w:t>
      </w:r>
    </w:p>
    <w:p w:rsidR="00000000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70" w:lineRule="exact"/>
        <w:ind w:firstLine="53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330 l </w:t>
      </w:r>
    </w:p>
    <w:p w:rsidR="00000000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70" w:lineRule="exact"/>
        <w:ind w:firstLine="32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250 ÷ 270 l </w:t>
      </w:r>
    </w:p>
    <w:p w:rsidR="00000000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70" w:lineRule="exact"/>
        <w:ind w:firstLine="44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18 ÷ 20 </w:t>
      </w:r>
    </w:p>
    <w:p w:rsidR="00000000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70" w:lineRule="exact"/>
        <w:ind w:firstLine="53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70 m </w:t>
      </w:r>
    </w:p>
    <w:p w:rsidR="00000000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70" w:lineRule="exact"/>
        <w:ind w:firstLine="49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120 m </w:t>
      </w:r>
    </w:p>
    <w:p w:rsidR="00000000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70" w:lineRule="exact"/>
        <w:ind w:firstLine="53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310 l </w:t>
      </w:r>
    </w:p>
    <w:p w:rsidR="00000000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70" w:lineRule="exact"/>
        <w:ind w:firstLine="645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sí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290* x 135 x 219** cm </w:t>
      </w:r>
    </w:p>
    <w:p w:rsidR="00000000" w:rsidRDefault="00A12382">
      <w:pPr>
        <w:framePr w:w="1425" w:h="2014" w:wrap="auto" w:vAnchor="page" w:hAnchor="page" w:x="9063" w:y="8551"/>
        <w:widowControl w:val="0"/>
        <w:autoSpaceDE w:val="0"/>
        <w:autoSpaceDN w:val="0"/>
        <w:adjustRightInd w:val="0"/>
        <w:spacing w:after="0" w:line="170" w:lineRule="exact"/>
        <w:ind w:firstLine="48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975 kg </w:t>
      </w:r>
    </w:p>
    <w:p w:rsidR="00000000" w:rsidRDefault="00A12382">
      <w:pPr>
        <w:framePr w:w="175" w:h="163" w:wrap="auto" w:vAnchor="page" w:hAnchor="page" w:x="10976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23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3076" w:h="263" w:wrap="auto" w:vAnchor="page" w:hAnchor="page" w:x="1418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solados</w:t>
      </w:r>
      <w:proofErr w:type="gramEnd"/>
      <w:r>
        <w:rPr>
          <w:rFonts w:ascii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hAnsi="Arial" w:cs="Arial"/>
          <w:sz w:val="21"/>
          <w:szCs w:val="21"/>
        </w:rPr>
        <w:t>paviMentos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</w:p>
    <w:p w:rsidR="00000000" w:rsidRDefault="00A12382">
      <w:pPr>
        <w:framePr w:w="8021" w:h="556" w:wrap="auto" w:vAnchor="page" w:hAnchor="page" w:x="1659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t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r a n s M a t    2 7 . 3 6    e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00"/>
          <w:sz w:val="21"/>
          <w:szCs w:val="21"/>
        </w:rPr>
      </w:pPr>
      <w:r>
        <w:rPr>
          <w:rFonts w:ascii="Arial" w:hAnsi="Arial" w:cs="Arial"/>
          <w:color w:val="008000"/>
          <w:sz w:val="21"/>
          <w:szCs w:val="21"/>
        </w:rPr>
        <w:t xml:space="preserve">Mezcladora Y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transportadora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de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solados,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Arial" w:hAnsi="Arial" w:cs="Arial"/>
          <w:color w:val="008000"/>
          <w:sz w:val="21"/>
          <w:szCs w:val="21"/>
        </w:rPr>
        <w:t xml:space="preserve">Morteros Y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r>
        <w:rPr>
          <w:rFonts w:ascii="Arial" w:hAnsi="Arial" w:cs="Arial"/>
          <w:color w:val="008000"/>
          <w:sz w:val="21"/>
          <w:szCs w:val="21"/>
        </w:rPr>
        <w:t>HorMigones</w:t>
      </w:r>
      <w:proofErr w:type="spellEnd"/>
      <w:r>
        <w:rPr>
          <w:rFonts w:ascii="Arial" w:hAnsi="Arial" w:cs="Arial"/>
          <w:color w:val="008000"/>
          <w:sz w:val="21"/>
          <w:szCs w:val="21"/>
        </w:rPr>
        <w:t xml:space="preserve">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Con un funcionamiento totalmente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eléctrico,</w:t>
      </w:r>
      <w:proofErr w:type="gramEnd"/>
      <w:r>
        <w:rPr>
          <w:rFonts w:ascii="Times New Roman" w:hAnsi="Times New Roman" w:cs="Times New Roman"/>
          <w:sz w:val="19"/>
          <w:szCs w:val="19"/>
        </w:rPr>
        <w:t>TM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27.36 une la potencia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al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respeto por el medio</w:t>
      </w:r>
      <w:r>
        <w:rPr>
          <w:rFonts w:ascii="Times New Roman" w:hAnsi="Times New Roman" w:cs="Times New Roman"/>
          <w:sz w:val="19"/>
          <w:szCs w:val="19"/>
        </w:rPr>
        <w:t xml:space="preserve"> ambiente.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Ecológica, silenciosa, de fácil uso, es la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máquina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ideal para el uso en centros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abitados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pero también en lugares de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descanso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y de cura.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Toda la </w:t>
      </w:r>
      <w:proofErr w:type="spellStart"/>
      <w:r>
        <w:rPr>
          <w:rFonts w:ascii="Times New Roman" w:hAnsi="Times New Roman" w:cs="Times New Roman"/>
          <w:sz w:val="19"/>
          <w:szCs w:val="19"/>
        </w:rPr>
        <w:t>tecnologíaTurbosol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con </w:t>
      </w:r>
      <w:proofErr w:type="spellStart"/>
      <w:r>
        <w:rPr>
          <w:rFonts w:ascii="Times New Roman" w:hAnsi="Times New Roman" w:cs="Times New Roman"/>
          <w:sz w:val="19"/>
          <w:szCs w:val="19"/>
        </w:rPr>
        <w:t>abso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488" w:h="396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luto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respeto por el medio ambiente. </w:t>
      </w:r>
    </w:p>
    <w:p w:rsidR="00000000" w:rsidRDefault="00A12382">
      <w:pPr>
        <w:framePr w:w="1779" w:h="469" w:wrap="auto" w:vAnchor="page" w:hAnchor="page" w:x="588" w:y="10296"/>
        <w:widowControl w:val="0"/>
        <w:autoSpaceDE w:val="0"/>
        <w:autoSpaceDN w:val="0"/>
        <w:adjustRightInd w:val="0"/>
        <w:spacing w:after="0" w:line="240" w:lineRule="auto"/>
        <w:ind w:firstLine="62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 En posición de trabajo con </w:t>
      </w:r>
    </w:p>
    <w:p w:rsidR="00000000" w:rsidRDefault="00A12382">
      <w:pPr>
        <w:framePr w:w="1779" w:h="469" w:wrap="auto" w:vAnchor="page" w:hAnchor="page" w:x="588" w:y="10296"/>
        <w:widowControl w:val="0"/>
        <w:autoSpaceDE w:val="0"/>
        <w:autoSpaceDN w:val="0"/>
        <w:adjustRightInd w:val="0"/>
        <w:spacing w:after="0" w:line="169" w:lineRule="exact"/>
        <w:ind w:firstLine="179"/>
        <w:rPr>
          <w:rFonts w:ascii="Times New Roman" w:hAnsi="Times New Roman" w:cs="Times New Roman"/>
          <w:sz w:val="14"/>
          <w:szCs w:val="14"/>
        </w:rPr>
      </w:pPr>
      <w:proofErr w:type="spellStart"/>
      <w:proofErr w:type="gram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proofErr w:type="gramEnd"/>
      <w:r>
        <w:rPr>
          <w:rFonts w:ascii="Times New Roman" w:hAnsi="Times New Roman" w:cs="Times New Roman"/>
          <w:sz w:val="14"/>
          <w:szCs w:val="14"/>
        </w:rPr>
        <w:t xml:space="preserve"> bajado y </w:t>
      </w:r>
      <w:proofErr w:type="spellStart"/>
      <w:r>
        <w:rPr>
          <w:rFonts w:ascii="Times New Roman" w:hAnsi="Times New Roman" w:cs="Times New Roman"/>
          <w:sz w:val="14"/>
          <w:szCs w:val="14"/>
        </w:rPr>
        <w:t>scraper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. </w:t>
      </w:r>
    </w:p>
    <w:p w:rsidR="00000000" w:rsidRDefault="00A12382">
      <w:pPr>
        <w:framePr w:w="1779" w:h="469" w:wrap="auto" w:vAnchor="page" w:hAnchor="page" w:x="588" w:y="10296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alzado</w:t>
      </w:r>
      <w:proofErr w:type="gramStart"/>
      <w:r>
        <w:rPr>
          <w:rFonts w:ascii="Times New Roman" w:hAnsi="Times New Roman" w:cs="Times New Roman"/>
          <w:sz w:val="14"/>
          <w:szCs w:val="14"/>
        </w:rPr>
        <w:t>..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240" w:lineRule="auto"/>
        <w:ind w:firstLine="164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66" w:lineRule="exact"/>
        <w:ind w:firstLine="63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70" w:lineRule="exact"/>
        <w:ind w:firstLine="52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Rendimiento aire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70" w:lineRule="exact"/>
        <w:ind w:firstLine="20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Absorción de corriente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70" w:lineRule="exact"/>
        <w:ind w:firstLine="7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Rendimiento de material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depósito y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70" w:lineRule="exact"/>
        <w:ind w:firstLine="21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Rendimiento por ciclo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70" w:lineRule="exact"/>
        <w:ind w:firstLine="65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Ciclos por hora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70" w:lineRule="exact"/>
        <w:ind w:firstLine="108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Bombeo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70" w:lineRule="exact"/>
        <w:ind w:firstLine="65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carga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70" w:lineRule="exact"/>
        <w:ind w:firstLine="6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Dimensiones (L x</w:t>
      </w:r>
      <w:r>
        <w:rPr>
          <w:rFonts w:ascii="Times New Roman" w:hAnsi="Times New Roman" w:cs="Times New Roman"/>
          <w:sz w:val="14"/>
          <w:szCs w:val="14"/>
        </w:rPr>
        <w:t xml:space="preserve"> P x H) </w:t>
      </w:r>
    </w:p>
    <w:p w:rsidR="00000000" w:rsidRDefault="00A12382">
      <w:pPr>
        <w:framePr w:w="1637" w:h="2014" w:wrap="auto" w:vAnchor="page" w:hAnchor="page" w:x="2885" w:y="8551"/>
        <w:widowControl w:val="0"/>
        <w:autoSpaceDE w:val="0"/>
        <w:autoSpaceDN w:val="0"/>
        <w:adjustRightInd w:val="0"/>
        <w:spacing w:after="0" w:line="170" w:lineRule="exact"/>
        <w:ind w:firstLine="130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211" w:h="178" w:wrap="auto" w:vAnchor="page" w:hAnchor="page" w:x="5564" w:y="8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color w:val="FFFFFF"/>
          <w:sz w:val="14"/>
          <w:szCs w:val="14"/>
        </w:rPr>
        <w:t>ec</w:t>
      </w:r>
      <w:proofErr w:type="spellEnd"/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3468" w:h="636" w:wrap="auto" w:vAnchor="page" w:hAnchor="page" w:x="5976" w:y="8551"/>
        <w:widowControl w:val="0"/>
        <w:autoSpaceDE w:val="0"/>
        <w:autoSpaceDN w:val="0"/>
        <w:adjustRightInd w:val="0"/>
        <w:spacing w:after="0" w:line="240" w:lineRule="auto"/>
        <w:ind w:firstLine="1570"/>
        <w:rPr>
          <w:rFonts w:ascii="Arial" w:hAnsi="Arial" w:cs="Arial"/>
          <w:color w:val="FFFFFF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color w:val="FFFFFF"/>
          <w:sz w:val="14"/>
          <w:szCs w:val="14"/>
        </w:rPr>
        <w:t>ecb</w:t>
      </w:r>
      <w:proofErr w:type="spellEnd"/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3468" w:h="636" w:wrap="auto" w:vAnchor="page" w:hAnchor="page" w:x="5976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468" w:h="636" w:wrap="auto" w:vAnchor="page" w:hAnchor="page" w:x="5976" w:y="8551"/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compresor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22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- 400 V  -  mezclador 5,5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- 400 V </w:t>
      </w:r>
    </w:p>
    <w:p w:rsidR="00000000" w:rsidRDefault="00A12382">
      <w:pPr>
        <w:framePr w:w="3468" w:h="636" w:wrap="auto" w:vAnchor="page" w:hAnchor="page" w:x="5976" w:y="8551"/>
        <w:widowControl w:val="0"/>
        <w:autoSpaceDE w:val="0"/>
        <w:autoSpaceDN w:val="0"/>
        <w:adjustRightInd w:val="0"/>
        <w:spacing w:after="0" w:line="170" w:lineRule="exact"/>
        <w:ind w:firstLine="113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3.600 l/min a 6 </w:t>
      </w:r>
      <w:proofErr w:type="gramStart"/>
      <w:r>
        <w:rPr>
          <w:rFonts w:ascii="Times New Roman" w:hAnsi="Times New Roman" w:cs="Times New Roman"/>
          <w:sz w:val="14"/>
          <w:szCs w:val="14"/>
        </w:rPr>
        <w:t>bar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438" w:h="178" w:wrap="auto" w:vAnchor="page" w:hAnchor="page" w:x="9533" w:y="8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color w:val="FFFFFF"/>
          <w:sz w:val="14"/>
          <w:szCs w:val="14"/>
        </w:rPr>
        <w:t>ecbp</w:t>
      </w:r>
      <w:proofErr w:type="spellEnd"/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4564" w:h="316" w:wrap="auto" w:vAnchor="page" w:hAnchor="page" w:x="5428" w:y="92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80 </w:t>
      </w:r>
      <w:proofErr w:type="spellStart"/>
      <w:r>
        <w:rPr>
          <w:rFonts w:ascii="Times New Roman" w:hAnsi="Times New Roman" w:cs="Times New Roman"/>
          <w:sz w:val="14"/>
          <w:szCs w:val="14"/>
        </w:rPr>
        <w:t>Amp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(al arranque) - 45 </w:t>
      </w:r>
      <w:proofErr w:type="spellStart"/>
      <w:r>
        <w:rPr>
          <w:rFonts w:ascii="Times New Roman" w:hAnsi="Times New Roman" w:cs="Times New Roman"/>
          <w:sz w:val="14"/>
          <w:szCs w:val="14"/>
        </w:rPr>
        <w:t>Amp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(en la fase de bombeo con mezclador lleno) </w:t>
      </w:r>
    </w:p>
    <w:p w:rsidR="00000000" w:rsidRDefault="00A12382">
      <w:pPr>
        <w:framePr w:w="4564" w:h="316" w:wrap="auto" w:vAnchor="page" w:hAnchor="page" w:x="5428" w:y="9247"/>
        <w:widowControl w:val="0"/>
        <w:autoSpaceDE w:val="0"/>
        <w:autoSpaceDN w:val="0"/>
        <w:adjustRightInd w:val="0"/>
        <w:spacing w:after="0" w:line="170" w:lineRule="exact"/>
        <w:ind w:firstLine="1888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hasta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4 m</w:t>
      </w:r>
      <w:r>
        <w:rPr>
          <w:rFonts w:ascii="Times New Roman" w:hAnsi="Times New Roman" w:cs="Times New Roman"/>
          <w:position w:val="6"/>
          <w:sz w:val="8"/>
          <w:szCs w:val="8"/>
        </w:rPr>
        <w:t xml:space="preserve"> 3</w:t>
      </w:r>
      <w:r>
        <w:rPr>
          <w:rFonts w:ascii="Times New Roman" w:hAnsi="Times New Roman" w:cs="Times New Roman"/>
          <w:sz w:val="14"/>
          <w:szCs w:val="14"/>
        </w:rPr>
        <w:t xml:space="preserve">/h </w:t>
      </w:r>
    </w:p>
    <w:p w:rsidR="00000000" w:rsidRDefault="00A12382">
      <w:pPr>
        <w:framePr w:w="747" w:h="469" w:wrap="auto" w:vAnchor="page" w:hAnchor="page" w:x="5296" w:y="9587"/>
        <w:widowControl w:val="0"/>
        <w:autoSpaceDE w:val="0"/>
        <w:autoSpaceDN w:val="0"/>
        <w:adjustRightInd w:val="0"/>
        <w:spacing w:after="0" w:line="240" w:lineRule="auto"/>
        <w:ind w:firstLine="219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270 l </w:t>
      </w:r>
    </w:p>
    <w:p w:rsidR="00000000" w:rsidRDefault="00A12382">
      <w:pPr>
        <w:framePr w:w="747" w:h="469" w:wrap="auto" w:vAnchor="page" w:hAnchor="page" w:x="5296" w:y="9587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200 ÷ 220 l </w:t>
      </w:r>
    </w:p>
    <w:p w:rsidR="00000000" w:rsidRDefault="00A12382">
      <w:pPr>
        <w:framePr w:w="747" w:h="469" w:wrap="auto" w:vAnchor="page" w:hAnchor="page" w:x="5296" w:y="9587"/>
        <w:widowControl w:val="0"/>
        <w:autoSpaceDE w:val="0"/>
        <w:autoSpaceDN w:val="0"/>
        <w:adjustRightInd w:val="0"/>
        <w:spacing w:after="0" w:line="170" w:lineRule="exact"/>
        <w:ind w:firstLine="126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 ÷ 15 </w:t>
      </w:r>
    </w:p>
    <w:p w:rsidR="00000000" w:rsidRDefault="00A12382">
      <w:pPr>
        <w:framePr w:w="747" w:h="469" w:wrap="auto" w:vAnchor="page" w:hAnchor="page" w:x="7337" w:y="9587"/>
        <w:widowControl w:val="0"/>
        <w:autoSpaceDE w:val="0"/>
        <w:autoSpaceDN w:val="0"/>
        <w:adjustRightInd w:val="0"/>
        <w:spacing w:after="0" w:line="240" w:lineRule="auto"/>
        <w:ind w:firstLine="219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270 l </w:t>
      </w:r>
    </w:p>
    <w:p w:rsidR="00000000" w:rsidRDefault="00A12382">
      <w:pPr>
        <w:framePr w:w="747" w:h="469" w:wrap="auto" w:vAnchor="page" w:hAnchor="page" w:x="7337" w:y="9587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200 ÷ 220 l </w:t>
      </w:r>
    </w:p>
    <w:p w:rsidR="00000000" w:rsidRDefault="00A12382">
      <w:pPr>
        <w:framePr w:w="747" w:h="469" w:wrap="auto" w:vAnchor="page" w:hAnchor="page" w:x="7337" w:y="9587"/>
        <w:widowControl w:val="0"/>
        <w:autoSpaceDE w:val="0"/>
        <w:autoSpaceDN w:val="0"/>
        <w:adjustRightInd w:val="0"/>
        <w:spacing w:after="0" w:line="170" w:lineRule="exact"/>
        <w:ind w:firstLine="126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18 ÷ 20 </w:t>
      </w:r>
    </w:p>
    <w:p w:rsidR="00000000" w:rsidRDefault="00A12382">
      <w:pPr>
        <w:framePr w:w="747" w:h="469" w:wrap="auto" w:vAnchor="page" w:hAnchor="page" w:x="9378" w:y="9587"/>
        <w:widowControl w:val="0"/>
        <w:autoSpaceDE w:val="0"/>
        <w:autoSpaceDN w:val="0"/>
        <w:adjustRightInd w:val="0"/>
        <w:spacing w:after="0" w:line="240" w:lineRule="auto"/>
        <w:ind w:firstLine="219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270 l </w:t>
      </w:r>
    </w:p>
    <w:p w:rsidR="00000000" w:rsidRDefault="00A12382">
      <w:pPr>
        <w:framePr w:w="747" w:h="469" w:wrap="auto" w:vAnchor="page" w:hAnchor="page" w:x="9378" w:y="9587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200 ÷ 220 l </w:t>
      </w:r>
    </w:p>
    <w:p w:rsidR="00000000" w:rsidRDefault="00A12382">
      <w:pPr>
        <w:framePr w:w="747" w:h="469" w:wrap="auto" w:vAnchor="page" w:hAnchor="page" w:x="9378" w:y="9587"/>
        <w:widowControl w:val="0"/>
        <w:autoSpaceDE w:val="0"/>
        <w:autoSpaceDN w:val="0"/>
        <w:adjustRightInd w:val="0"/>
        <w:spacing w:after="0" w:line="170" w:lineRule="exact"/>
        <w:ind w:firstLine="127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18 ÷ 22 </w:t>
      </w:r>
    </w:p>
    <w:p w:rsidR="00000000" w:rsidRDefault="00A12382">
      <w:pPr>
        <w:framePr w:w="3750" w:h="163" w:wrap="auto" w:vAnchor="page" w:hAnchor="page" w:x="5836" w:y="100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altura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máxima 60 ÷ 70 m   -   distancia máxima 120 ÷ 130 m </w:t>
      </w:r>
    </w:p>
    <w:p w:rsidR="00000000" w:rsidRPr="00784E61" w:rsidRDefault="00A12382">
      <w:pPr>
        <w:framePr w:w="573" w:h="469" w:wrap="auto" w:vAnchor="page" w:hAnchor="page" w:x="5407" w:y="10268"/>
        <w:widowControl w:val="0"/>
        <w:autoSpaceDE w:val="0"/>
        <w:autoSpaceDN w:val="0"/>
        <w:adjustRightInd w:val="0"/>
        <w:spacing w:after="0" w:line="240" w:lineRule="auto"/>
        <w:ind w:firstLine="73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90 cm </w:t>
      </w:r>
    </w:p>
    <w:p w:rsidR="00000000" w:rsidRPr="00784E61" w:rsidRDefault="00A12382">
      <w:pPr>
        <w:framePr w:w="573" w:h="469" w:wrap="auto" w:vAnchor="page" w:hAnchor="page" w:x="5407" w:y="1026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573" w:h="469" w:wrap="auto" w:vAnchor="page" w:hAnchor="page" w:x="5407" w:y="1026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1.430 kg </w:t>
      </w:r>
    </w:p>
    <w:p w:rsidR="00000000" w:rsidRPr="00784E61" w:rsidRDefault="00A12382">
      <w:pPr>
        <w:framePr w:w="1695" w:h="469" w:wrap="auto" w:vAnchor="page" w:hAnchor="page" w:x="6863" w:y="10268"/>
        <w:widowControl w:val="0"/>
        <w:autoSpaceDE w:val="0"/>
        <w:autoSpaceDN w:val="0"/>
        <w:adjustRightInd w:val="0"/>
        <w:spacing w:after="0" w:line="240" w:lineRule="auto"/>
        <w:ind w:firstLine="657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cm </w:t>
      </w:r>
    </w:p>
    <w:p w:rsidR="00000000" w:rsidRPr="00784E61" w:rsidRDefault="00A12382">
      <w:pPr>
        <w:framePr w:w="1695" w:h="469" w:wrap="auto" w:vAnchor="page" w:hAnchor="page" w:x="6863" w:y="1026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473/557* x 154 x 225** cm </w:t>
      </w:r>
    </w:p>
    <w:p w:rsidR="00000000" w:rsidRDefault="00A12382">
      <w:pPr>
        <w:framePr w:w="1695" w:h="469" w:wrap="auto" w:vAnchor="page" w:hAnchor="page" w:x="6863" w:y="10268"/>
        <w:widowControl w:val="0"/>
        <w:autoSpaceDE w:val="0"/>
        <w:autoSpaceDN w:val="0"/>
        <w:adjustRightInd w:val="0"/>
        <w:spacing w:after="0" w:line="170" w:lineRule="exact"/>
        <w:ind w:firstLine="583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1.550 kg </w:t>
      </w:r>
    </w:p>
    <w:p w:rsidR="00000000" w:rsidRDefault="00A12382">
      <w:pPr>
        <w:framePr w:w="573" w:h="469" w:wrap="auto" w:vAnchor="page" w:hAnchor="page" w:x="9493" w:y="10268"/>
        <w:widowControl w:val="0"/>
        <w:autoSpaceDE w:val="0"/>
        <w:autoSpaceDN w:val="0"/>
        <w:adjustRightInd w:val="0"/>
        <w:spacing w:after="0" w:line="240" w:lineRule="auto"/>
        <w:ind w:firstLine="68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40 cm </w:t>
      </w:r>
    </w:p>
    <w:p w:rsidR="00000000" w:rsidRDefault="00A12382">
      <w:pPr>
        <w:framePr w:w="573" w:h="469" w:wrap="auto" w:vAnchor="page" w:hAnchor="page" w:x="9493" w:y="1026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573" w:h="469" w:wrap="auto" w:vAnchor="page" w:hAnchor="page" w:x="9493" w:y="1026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1.670 kg </w:t>
      </w:r>
    </w:p>
    <w:p w:rsidR="00000000" w:rsidRDefault="00A12382">
      <w:pPr>
        <w:framePr w:w="175" w:h="163" w:wrap="auto" w:vAnchor="page" w:hAnchor="page" w:x="203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24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7142" w:h="556" w:wrap="auto" w:vAnchor="page" w:hAnchor="page" w:x="2099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t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r a n s M a t    1 9 . 2 3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00"/>
          <w:sz w:val="21"/>
          <w:szCs w:val="21"/>
        </w:rPr>
      </w:pPr>
      <w:r>
        <w:rPr>
          <w:rFonts w:ascii="Arial" w:hAnsi="Arial" w:cs="Arial"/>
          <w:color w:val="008000"/>
          <w:sz w:val="21"/>
          <w:szCs w:val="21"/>
        </w:rPr>
        <w:t xml:space="preserve">Mezcladora Y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transportadora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de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solados,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Arial" w:hAnsi="Arial" w:cs="Arial"/>
          <w:color w:val="008000"/>
          <w:sz w:val="21"/>
          <w:szCs w:val="21"/>
        </w:rPr>
        <w:t xml:space="preserve">Morteros Y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r>
        <w:rPr>
          <w:rFonts w:ascii="Arial" w:hAnsi="Arial" w:cs="Arial"/>
          <w:color w:val="008000"/>
          <w:sz w:val="21"/>
          <w:szCs w:val="21"/>
        </w:rPr>
        <w:t>HorMigones</w:t>
      </w:r>
      <w:proofErr w:type="spellEnd"/>
      <w:r>
        <w:rPr>
          <w:rFonts w:ascii="Arial" w:hAnsi="Arial" w:cs="Arial"/>
          <w:color w:val="008000"/>
          <w:sz w:val="21"/>
          <w:szCs w:val="21"/>
        </w:rPr>
        <w:t xml:space="preserve">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Una doble función en una máquina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única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. Adopta toda la tecnología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</w:t>
      </w:r>
      <w:proofErr w:type="spellStart"/>
      <w:r>
        <w:rPr>
          <w:rFonts w:ascii="Times New Roman" w:hAnsi="Times New Roman" w:cs="Times New Roman"/>
          <w:sz w:val="19"/>
          <w:szCs w:val="19"/>
        </w:rPr>
        <w:t>gamaTransmat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y se enriquece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presencia de</w:t>
      </w:r>
      <w:r>
        <w:rPr>
          <w:rFonts w:ascii="Times New Roman" w:hAnsi="Times New Roman" w:cs="Times New Roman"/>
          <w:sz w:val="19"/>
          <w:szCs w:val="19"/>
        </w:rPr>
        <w:t xml:space="preserve"> un generador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corriente que la hace autónoma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para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alimentación de las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comunes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herramientas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eléctricas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presentes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obra.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Polivalencia, dimensiones reducidas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y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peso limitado, la hacen indicada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para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obras ubicadas en posiciones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logísticamen</w:t>
      </w:r>
      <w:r>
        <w:rPr>
          <w:rFonts w:ascii="Times New Roman" w:hAnsi="Times New Roman" w:cs="Times New Roman"/>
          <w:sz w:val="19"/>
          <w:szCs w:val="19"/>
        </w:rPr>
        <w:t>te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difíciles.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209" w:lineRule="exact"/>
        <w:ind w:firstLine="2482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166" w:lineRule="exact"/>
        <w:ind w:firstLine="2446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Motor diesel </w:t>
      </w:r>
      <w:proofErr w:type="spellStart"/>
      <w:r>
        <w:rPr>
          <w:rFonts w:ascii="Times New Roman" w:hAnsi="Times New Roman" w:cs="Times New Roman"/>
          <w:sz w:val="14"/>
          <w:szCs w:val="14"/>
        </w:rPr>
        <w:t>Lombardini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2299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Compresor </w:t>
      </w:r>
      <w:proofErr w:type="spellStart"/>
      <w:r>
        <w:rPr>
          <w:rFonts w:ascii="Times New Roman" w:hAnsi="Times New Roman" w:cs="Times New Roman"/>
          <w:sz w:val="14"/>
          <w:szCs w:val="14"/>
        </w:rPr>
        <w:t>Rotair-Turbosol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2777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depósito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2616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Rendimiento por ciclo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3025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Ciclos por hora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2555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Altura máx. </w:t>
      </w:r>
      <w:proofErr w:type="gramStart"/>
      <w:r>
        <w:rPr>
          <w:rFonts w:ascii="Times New Roman" w:hAnsi="Times New Roman" w:cs="Times New Roman"/>
          <w:sz w:val="14"/>
          <w:szCs w:val="14"/>
        </w:rPr>
        <w:t>de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bombeo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2382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Distancia máx. </w:t>
      </w:r>
      <w:proofErr w:type="gramStart"/>
      <w:r>
        <w:rPr>
          <w:rFonts w:ascii="Times New Roman" w:hAnsi="Times New Roman" w:cs="Times New Roman"/>
          <w:sz w:val="14"/>
          <w:szCs w:val="14"/>
        </w:rPr>
        <w:t>de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bombeo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3028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3965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3030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carga </w:t>
      </w:r>
    </w:p>
    <w:p w:rsidR="00000000" w:rsidRDefault="00A12382">
      <w:pPr>
        <w:framePr w:w="1220" w:h="316" w:wrap="auto" w:vAnchor="page" w:hAnchor="page" w:x="588" w:y="10466"/>
        <w:widowControl w:val="0"/>
        <w:autoSpaceDE w:val="0"/>
        <w:autoSpaceDN w:val="0"/>
        <w:adjustRightInd w:val="0"/>
        <w:spacing w:after="0" w:line="240" w:lineRule="auto"/>
        <w:ind w:firstLine="62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bajado. </w:t>
      </w:r>
    </w:p>
    <w:p w:rsidR="00000000" w:rsidRDefault="00A12382">
      <w:pPr>
        <w:framePr w:w="1220" w:h="316" w:wrap="auto" w:vAnchor="page" w:hAnchor="page" w:x="588" w:y="10466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alzado. </w:t>
      </w:r>
    </w:p>
    <w:p w:rsidR="00000000" w:rsidRDefault="00A12382">
      <w:pPr>
        <w:framePr w:w="1484" w:h="316" w:wrap="auto" w:vAnchor="page" w:hAnchor="page" w:x="3035" w:y="10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484" w:h="316" w:wrap="auto" w:vAnchor="page" w:hAnchor="page" w:x="3035" w:y="10438"/>
        <w:widowControl w:val="0"/>
        <w:autoSpaceDE w:val="0"/>
        <w:autoSpaceDN w:val="0"/>
        <w:adjustRightInd w:val="0"/>
        <w:spacing w:after="0" w:line="170" w:lineRule="exact"/>
        <w:ind w:firstLine="1165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231" w:h="178" w:wrap="auto" w:vAnchor="page" w:hAnchor="page" w:x="5554" w:y="8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color w:val="FFFFFF"/>
          <w:sz w:val="14"/>
          <w:szCs w:val="14"/>
        </w:rPr>
        <w:t>dc</w:t>
      </w:r>
      <w:proofErr w:type="spellEnd"/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477" w:h="163" w:wrap="auto" w:vAnchor="page" w:hAnchor="page" w:x="5437" w:y="95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13 ÷ 16 </w:t>
      </w:r>
    </w:p>
    <w:p w:rsidR="00000000" w:rsidRDefault="00A12382">
      <w:pPr>
        <w:framePr w:w="1188" w:h="622" w:wrap="auto" w:vAnchor="page" w:hAnchor="page" w:x="5090" w:y="10098"/>
        <w:widowControl w:val="0"/>
        <w:autoSpaceDE w:val="0"/>
        <w:autoSpaceDN w:val="0"/>
        <w:adjustRightInd w:val="0"/>
        <w:spacing w:after="0" w:line="240" w:lineRule="auto"/>
        <w:ind w:firstLine="503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1188" w:h="622" w:wrap="auto" w:vAnchor="page" w:hAnchor="page" w:x="5090" w:y="10098"/>
        <w:widowControl w:val="0"/>
        <w:autoSpaceDE w:val="0"/>
        <w:autoSpaceDN w:val="0"/>
        <w:adjustRightInd w:val="0"/>
        <w:spacing w:after="0" w:line="170" w:lineRule="exact"/>
        <w:ind w:firstLine="40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92 cm </w:t>
      </w:r>
    </w:p>
    <w:p w:rsidR="00000000" w:rsidRDefault="00A12382">
      <w:pPr>
        <w:framePr w:w="1188" w:h="622" w:wrap="auto" w:vAnchor="page" w:hAnchor="page" w:x="5090" w:y="1009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320 x 149 x 155 cm </w:t>
      </w:r>
    </w:p>
    <w:p w:rsidR="00000000" w:rsidRPr="00784E61" w:rsidRDefault="00A12382">
      <w:pPr>
        <w:framePr w:w="1188" w:h="622" w:wrap="auto" w:vAnchor="page" w:hAnchor="page" w:x="5090" w:y="10098"/>
        <w:widowControl w:val="0"/>
        <w:autoSpaceDE w:val="0"/>
        <w:autoSpaceDN w:val="0"/>
        <w:adjustRightInd w:val="0"/>
        <w:spacing w:after="0" w:line="170" w:lineRule="exact"/>
        <w:ind w:firstLine="332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1.160 kg </w:t>
      </w: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240" w:lineRule="auto"/>
        <w:ind w:firstLine="714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dcb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r w:rsidRPr="00784E61">
        <w:rPr>
          <w:rFonts w:ascii="Times New Roman" w:hAnsi="Times New Roman" w:cs="Times New Roman"/>
          <w:sz w:val="14"/>
          <w:szCs w:val="14"/>
          <w:lang w:val="en-US"/>
        </w:rPr>
        <w:t>FoCS</w:t>
      </w:r>
      <w:proofErr w:type="spell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1404 - 24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,5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- 33 HP </w:t>
      </w: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170" w:lineRule="exact"/>
        <w:ind w:firstLine="31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2.300 l/min a 6 bar </w:t>
      </w: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170" w:lineRule="exact"/>
        <w:ind w:firstLine="739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190 l </w:t>
      </w: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170" w:lineRule="exact"/>
        <w:ind w:firstLine="540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140 ÷ 160 l </w:t>
      </w: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170" w:lineRule="exact"/>
        <w:ind w:firstLine="639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18 ÷ 20 </w:t>
      </w: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170" w:lineRule="exact"/>
        <w:ind w:firstLine="64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÷ 50 </w:t>
      </w: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170" w:lineRule="exact"/>
        <w:ind w:firstLine="64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60 ÷ 80 </w:t>
      </w: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170" w:lineRule="exact"/>
        <w:ind w:firstLine="73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170 l </w:t>
      </w:r>
    </w:p>
    <w:p w:rsidR="00000000" w:rsidRPr="00784E61" w:rsidRDefault="00A12382">
      <w:pPr>
        <w:framePr w:w="1774" w:h="1708" w:wrap="auto" w:vAnchor="page" w:hAnchor="page" w:x="6823" w:y="8551"/>
        <w:widowControl w:val="0"/>
        <w:autoSpaceDE w:val="0"/>
        <w:autoSpaceDN w:val="0"/>
        <w:adjustRightInd w:val="0"/>
        <w:spacing w:after="0" w:line="170" w:lineRule="exact"/>
        <w:ind w:firstLine="699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38 cm </w:t>
      </w:r>
    </w:p>
    <w:p w:rsidR="00000000" w:rsidRPr="00784E61" w:rsidRDefault="00A12382">
      <w:pPr>
        <w:framePr w:w="456" w:h="178" w:wrap="auto" w:vAnchor="page" w:hAnchor="page" w:x="9524" w:y="8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dcbp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</w:t>
      </w:r>
    </w:p>
    <w:p w:rsidR="00000000" w:rsidRPr="00784E61" w:rsidRDefault="00A12382">
      <w:pPr>
        <w:framePr w:w="492" w:h="163" w:wrap="auto" w:vAnchor="page" w:hAnchor="page" w:x="9505" w:y="95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18 ÷ 22 </w:t>
      </w:r>
    </w:p>
    <w:p w:rsidR="00000000" w:rsidRPr="00784E61" w:rsidRDefault="00A12382">
      <w:pPr>
        <w:framePr w:w="408" w:h="316" w:wrap="auto" w:vAnchor="page" w:hAnchor="page" w:x="9564" w:y="10098"/>
        <w:widowControl w:val="0"/>
        <w:autoSpaceDE w:val="0"/>
        <w:autoSpaceDN w:val="0"/>
        <w:adjustRightInd w:val="0"/>
        <w:spacing w:after="0" w:line="240" w:lineRule="auto"/>
        <w:ind w:firstLine="35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170 l </w:t>
      </w:r>
    </w:p>
    <w:p w:rsidR="00000000" w:rsidRPr="00784E61" w:rsidRDefault="00A12382">
      <w:pPr>
        <w:framePr w:w="408" w:h="316" w:wrap="auto" w:vAnchor="page" w:hAnchor="page" w:x="9564" w:y="10098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38 cm </w:t>
      </w:r>
    </w:p>
    <w:p w:rsidR="00000000" w:rsidRPr="00784E61" w:rsidRDefault="00A12382">
      <w:pPr>
        <w:framePr w:w="2341" w:h="163" w:wrap="auto" w:vAnchor="page" w:hAnchor="page" w:x="7630" w:y="10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435* (382**) x 149 x 155* (215**) cm </w:t>
      </w:r>
    </w:p>
    <w:p w:rsidR="00000000" w:rsidRPr="00784E61" w:rsidRDefault="00A12382">
      <w:pPr>
        <w:framePr w:w="573" w:h="163" w:wrap="auto" w:vAnchor="page" w:hAnchor="page" w:x="7443" w:y="106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1.260 kg </w:t>
      </w:r>
    </w:p>
    <w:p w:rsidR="00000000" w:rsidRDefault="00A12382">
      <w:pPr>
        <w:framePr w:w="573" w:h="163" w:wrap="auto" w:vAnchor="page" w:hAnchor="page" w:x="9486" w:y="106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1.330 kg </w:t>
      </w:r>
    </w:p>
    <w:p w:rsidR="00000000" w:rsidRDefault="00A12382">
      <w:pPr>
        <w:framePr w:w="175" w:h="163" w:wrap="auto" w:vAnchor="page" w:hAnchor="page" w:x="10976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25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3076" w:h="263" w:wrap="auto" w:vAnchor="page" w:hAnchor="page" w:x="1418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solados</w:t>
      </w:r>
      <w:proofErr w:type="gramEnd"/>
      <w:r>
        <w:rPr>
          <w:rFonts w:ascii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hAnsi="Arial" w:cs="Arial"/>
          <w:sz w:val="21"/>
          <w:szCs w:val="21"/>
        </w:rPr>
        <w:t>paviMentos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</w:p>
    <w:p w:rsidR="00000000" w:rsidRDefault="00A12382">
      <w:pPr>
        <w:framePr w:w="10160" w:h="556" w:wrap="auto" w:vAnchor="page" w:hAnchor="page" w:x="589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t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r a n s M a t    2 7 . 4 5 / 2 </w:t>
      </w: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7 .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5 8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00"/>
          <w:sz w:val="21"/>
          <w:szCs w:val="21"/>
        </w:rPr>
      </w:pPr>
      <w:r>
        <w:rPr>
          <w:rFonts w:ascii="Arial" w:hAnsi="Arial" w:cs="Arial"/>
          <w:color w:val="008000"/>
          <w:sz w:val="21"/>
          <w:szCs w:val="21"/>
        </w:rPr>
        <w:t xml:space="preserve">Mezcladora Y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transportadora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de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solados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, Morteros Y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r>
        <w:rPr>
          <w:rFonts w:ascii="Arial" w:hAnsi="Arial" w:cs="Arial"/>
          <w:color w:val="008000"/>
          <w:sz w:val="21"/>
          <w:szCs w:val="21"/>
        </w:rPr>
        <w:t>HorMigones</w:t>
      </w:r>
      <w:proofErr w:type="spellEnd"/>
      <w:r>
        <w:rPr>
          <w:rFonts w:ascii="Arial" w:hAnsi="Arial" w:cs="Arial"/>
          <w:color w:val="008000"/>
          <w:sz w:val="21"/>
          <w:szCs w:val="21"/>
        </w:rPr>
        <w:t xml:space="preserve">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Innovación tecnológica, máxima eco-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nomía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de uso, absoluta conformidad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los estándares de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seguridad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mundiales.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El motor diesel (4 cilindros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refrigerados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por líquido)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pone automáticamente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al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mínimo después de cada ciclo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bombeo. El rendimiento</w:t>
      </w:r>
      <w:r>
        <w:rPr>
          <w:rFonts w:ascii="Times New Roman" w:hAnsi="Times New Roman" w:cs="Times New Roman"/>
          <w:sz w:val="19"/>
          <w:szCs w:val="19"/>
        </w:rPr>
        <w:t xml:space="preserve"> va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200 a 220 litros por cada ciclo,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hasta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25 ciclos por hora.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Puede bombear hasta 170 metros de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distancia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y a 140 de altura. 4.500 o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5.800 l/min de aire producido.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209" w:lineRule="exact"/>
        <w:ind w:firstLine="2481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166" w:lineRule="exact"/>
        <w:ind w:firstLine="2101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Motor diesel </w:t>
      </w:r>
      <w:proofErr w:type="spellStart"/>
      <w:r>
        <w:rPr>
          <w:rFonts w:ascii="Times New Roman" w:hAnsi="Times New Roman" w:cs="Times New Roman"/>
          <w:sz w:val="14"/>
          <w:szCs w:val="14"/>
        </w:rPr>
        <w:t>Perkins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/ Potencia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2318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Compresor </w:t>
      </w:r>
      <w:proofErr w:type="spellStart"/>
      <w:r>
        <w:rPr>
          <w:rFonts w:ascii="Times New Roman" w:hAnsi="Times New Roman" w:cs="Times New Roman"/>
          <w:sz w:val="14"/>
          <w:szCs w:val="14"/>
        </w:rPr>
        <w:t>Rotair-Turbosol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2791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depósito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1701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Rendimiento por ciclo/Ciclos por hora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2571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Altura máx. </w:t>
      </w:r>
      <w:proofErr w:type="gramStart"/>
      <w:r>
        <w:rPr>
          <w:rFonts w:ascii="Times New Roman" w:hAnsi="Times New Roman" w:cs="Times New Roman"/>
          <w:sz w:val="14"/>
          <w:szCs w:val="14"/>
        </w:rPr>
        <w:t>de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bombeo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2400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Distancia máx. </w:t>
      </w:r>
      <w:proofErr w:type="gramStart"/>
      <w:r>
        <w:rPr>
          <w:rFonts w:ascii="Times New Roman" w:hAnsi="Times New Roman" w:cs="Times New Roman"/>
          <w:sz w:val="14"/>
          <w:szCs w:val="14"/>
        </w:rPr>
        <w:t>de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bombeo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3148"/>
        <w:rPr>
          <w:rFonts w:ascii="Arial" w:hAnsi="Arial" w:cs="Arial"/>
          <w:color w:val="008000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de carga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3257"/>
        <w:rPr>
          <w:rFonts w:ascii="Arial" w:hAnsi="Arial" w:cs="Arial"/>
          <w:color w:val="008000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14"/>
          <w:szCs w:val="14"/>
        </w:rPr>
        <w:t>Scraper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(P) </w:t>
      </w:r>
    </w:p>
    <w:p w:rsidR="00000000" w:rsidRDefault="00A12382">
      <w:pPr>
        <w:framePr w:w="3983" w:h="7116" w:wrap="auto" w:vAnchor="page" w:hAnchor="page" w:x="567" w:y="2542"/>
        <w:widowControl w:val="0"/>
        <w:autoSpaceDE w:val="0"/>
        <w:autoSpaceDN w:val="0"/>
        <w:adjustRightInd w:val="0"/>
        <w:spacing w:after="0" w:line="170" w:lineRule="exact"/>
        <w:ind w:firstLine="2207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 DC </w:t>
      </w:r>
    </w:p>
    <w:p w:rsidR="00000000" w:rsidRDefault="00A12382">
      <w:pPr>
        <w:framePr w:w="1220" w:h="316" w:wrap="auto" w:vAnchor="page" w:hAnchor="page" w:x="588" w:y="10466"/>
        <w:widowControl w:val="0"/>
        <w:autoSpaceDE w:val="0"/>
        <w:autoSpaceDN w:val="0"/>
        <w:adjustRightInd w:val="0"/>
        <w:spacing w:after="0" w:line="240" w:lineRule="auto"/>
        <w:ind w:firstLine="62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bajado. </w:t>
      </w:r>
    </w:p>
    <w:p w:rsidR="00000000" w:rsidRDefault="00A12382">
      <w:pPr>
        <w:framePr w:w="1220" w:h="316" w:wrap="auto" w:vAnchor="page" w:hAnchor="page" w:x="588" w:y="10466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** Con </w:t>
      </w:r>
      <w:proofErr w:type="spellStart"/>
      <w:r>
        <w:rPr>
          <w:rFonts w:ascii="Times New Roman" w:hAnsi="Times New Roman" w:cs="Times New Roman"/>
          <w:sz w:val="14"/>
          <w:szCs w:val="14"/>
        </w:rPr>
        <w:t>skip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alzado. </w:t>
      </w:r>
    </w:p>
    <w:p w:rsidR="00000000" w:rsidRDefault="00A12382">
      <w:pPr>
        <w:framePr w:w="1808" w:h="316" w:wrap="auto" w:vAnchor="page" w:hAnchor="page" w:x="2728" w:y="10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DCB </w:t>
      </w:r>
    </w:p>
    <w:p w:rsidR="00000000" w:rsidRDefault="00A12382">
      <w:pPr>
        <w:framePr w:w="1808" w:h="316" w:wrap="auto" w:vAnchor="page" w:hAnchor="page" w:x="2728" w:y="10438"/>
        <w:widowControl w:val="0"/>
        <w:autoSpaceDE w:val="0"/>
        <w:autoSpaceDN w:val="0"/>
        <w:adjustRightInd w:val="0"/>
        <w:spacing w:after="0" w:line="170" w:lineRule="exact"/>
        <w:ind w:firstLine="1305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kg </w:t>
      </w:r>
    </w:p>
    <w:p w:rsidR="00000000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240" w:lineRule="auto"/>
        <w:ind w:firstLine="686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Arial" w:hAnsi="Arial" w:cs="Arial"/>
          <w:color w:val="FFFFFF"/>
          <w:sz w:val="14"/>
          <w:szCs w:val="14"/>
        </w:rPr>
        <w:t>tM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27.45 </w:t>
      </w:r>
    </w:p>
    <w:p w:rsidR="00000000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66" w:lineRule="exact"/>
        <w:ind w:firstLine="12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404D22 - 4 </w:t>
      </w:r>
      <w:proofErr w:type="spellStart"/>
      <w:r>
        <w:rPr>
          <w:rFonts w:ascii="Times New Roman" w:hAnsi="Times New Roman" w:cs="Times New Roman"/>
          <w:sz w:val="14"/>
          <w:szCs w:val="14"/>
        </w:rPr>
        <w:t>cil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. / 38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- 52 HP </w:t>
      </w:r>
    </w:p>
    <w:p w:rsidR="00000000" w:rsidRPr="00784E61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70" w:lineRule="exact"/>
        <w:ind w:firstLine="53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4.500 l/min a 6 bar </w:t>
      </w:r>
    </w:p>
    <w:p w:rsidR="00000000" w:rsidRPr="00784E61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70" w:lineRule="exact"/>
        <w:ind w:firstLine="950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270 l </w:t>
      </w:r>
    </w:p>
    <w:p w:rsidR="00000000" w:rsidRPr="00784E61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70" w:lineRule="exact"/>
        <w:ind w:firstLine="17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200 ÷ 220 l / 20 ÷ 24 (DCBP) </w:t>
      </w:r>
    </w:p>
    <w:p w:rsidR="00000000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70" w:lineRule="exact"/>
        <w:ind w:firstLine="71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100 ÷ 120 m </w:t>
      </w:r>
    </w:p>
    <w:p w:rsidR="00000000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70" w:lineRule="exact"/>
        <w:ind w:firstLine="71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140 ÷ 150 m </w:t>
      </w:r>
    </w:p>
    <w:p w:rsidR="00000000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70" w:lineRule="exact"/>
        <w:ind w:firstLine="95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270 l </w:t>
      </w:r>
    </w:p>
    <w:p w:rsidR="00000000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70" w:lineRule="exact"/>
        <w:ind w:firstLine="599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en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el </w:t>
      </w:r>
      <w:proofErr w:type="spellStart"/>
      <w:r>
        <w:rPr>
          <w:rFonts w:ascii="Times New Roman" w:hAnsi="Times New Roman" w:cs="Times New Roman"/>
          <w:sz w:val="14"/>
          <w:szCs w:val="14"/>
        </w:rPr>
        <w:t>mod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. DCBP </w:t>
      </w:r>
    </w:p>
    <w:p w:rsidR="00000000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70" w:lineRule="exact"/>
        <w:ind w:firstLine="48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359 x 150 x 150 cm </w:t>
      </w:r>
    </w:p>
    <w:p w:rsidR="00000000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70" w:lineRule="exact"/>
        <w:ind w:firstLine="39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464* x 150 x 218** cm </w:t>
      </w:r>
    </w:p>
    <w:p w:rsidR="00000000" w:rsidRDefault="00A12382">
      <w:pPr>
        <w:framePr w:w="2273" w:h="2013" w:wrap="auto" w:vAnchor="page" w:hAnchor="page" w:x="5027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DC 1.470 - DCB 1.600 - DCBP 1.650 </w:t>
      </w:r>
    </w:p>
    <w:p w:rsidR="00000000" w:rsidRPr="00784E61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240" w:lineRule="auto"/>
        <w:ind w:firstLine="686"/>
        <w:rPr>
          <w:rFonts w:ascii="Arial" w:hAnsi="Arial" w:cs="Arial"/>
          <w:color w:val="FFFFFF"/>
          <w:sz w:val="14"/>
          <w:szCs w:val="14"/>
          <w:lang w:val="en-US"/>
        </w:rPr>
      </w:pPr>
      <w:proofErr w:type="spellStart"/>
      <w:proofErr w:type="gramStart"/>
      <w:r w:rsidRPr="00784E61">
        <w:rPr>
          <w:rFonts w:ascii="Arial" w:hAnsi="Arial" w:cs="Arial"/>
          <w:color w:val="FFFFFF"/>
          <w:sz w:val="14"/>
          <w:szCs w:val="14"/>
          <w:lang w:val="en-US"/>
        </w:rPr>
        <w:t>tM</w:t>
      </w:r>
      <w:proofErr w:type="spellEnd"/>
      <w:proofErr w:type="gramEnd"/>
      <w:r w:rsidRPr="00784E61">
        <w:rPr>
          <w:rFonts w:ascii="Arial" w:hAnsi="Arial" w:cs="Arial"/>
          <w:color w:val="FFFFFF"/>
          <w:sz w:val="14"/>
          <w:szCs w:val="14"/>
          <w:lang w:val="en-US"/>
        </w:rPr>
        <w:t xml:space="preserve"> 27.58 </w:t>
      </w:r>
    </w:p>
    <w:p w:rsidR="00000000" w:rsidRPr="00784E61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FFFFFF"/>
          <w:sz w:val="14"/>
          <w:szCs w:val="14"/>
          <w:lang w:val="en-US"/>
        </w:rPr>
      </w:pP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404D22 T - 4 </w:t>
      </w:r>
      <w:proofErr w:type="spellStart"/>
      <w:r w:rsidRPr="00784E61">
        <w:rPr>
          <w:rFonts w:ascii="Times New Roman" w:hAnsi="Times New Roman" w:cs="Times New Roman"/>
          <w:sz w:val="14"/>
          <w:szCs w:val="14"/>
          <w:lang w:val="en-US"/>
        </w:rPr>
        <w:t>cil</w:t>
      </w:r>
      <w:proofErr w:type="spellEnd"/>
      <w:r w:rsidRPr="00784E61">
        <w:rPr>
          <w:rFonts w:ascii="Times New Roman" w:hAnsi="Times New Roman" w:cs="Times New Roman"/>
          <w:sz w:val="14"/>
          <w:szCs w:val="14"/>
          <w:lang w:val="en-US"/>
        </w:rPr>
        <w:t>.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/ 44</w:t>
      </w:r>
      <w:proofErr w:type="gramStart"/>
      <w:r w:rsidRPr="00784E61">
        <w:rPr>
          <w:rFonts w:ascii="Times New Roman" w:hAnsi="Times New Roman" w:cs="Times New Roman"/>
          <w:sz w:val="14"/>
          <w:szCs w:val="14"/>
          <w:lang w:val="en-US"/>
        </w:rPr>
        <w:t>,7</w:t>
      </w:r>
      <w:proofErr w:type="gramEnd"/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kW - 61 HP </w:t>
      </w:r>
    </w:p>
    <w:p w:rsidR="00000000" w:rsidRPr="00784E61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70" w:lineRule="exact"/>
        <w:ind w:firstLine="495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5.800 l/min a 6 bar </w:t>
      </w:r>
    </w:p>
    <w:p w:rsidR="00000000" w:rsidRPr="00784E61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70" w:lineRule="exact"/>
        <w:ind w:firstLine="94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270 l </w:t>
      </w:r>
    </w:p>
    <w:p w:rsidR="00000000" w:rsidRPr="00784E61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70" w:lineRule="exact"/>
        <w:ind w:firstLine="12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200 ÷ 220 l / 22 ÷ 25 (DCBP) </w:t>
      </w:r>
    </w:p>
    <w:p w:rsidR="00000000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70" w:lineRule="exact"/>
        <w:ind w:firstLine="69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120 ÷ 140 m </w:t>
      </w:r>
    </w:p>
    <w:p w:rsidR="00000000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70" w:lineRule="exact"/>
        <w:ind w:firstLine="69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160 ÷ 170 m </w:t>
      </w:r>
    </w:p>
    <w:p w:rsidR="00000000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70" w:lineRule="exact"/>
        <w:ind w:firstLine="94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270 l </w:t>
      </w:r>
    </w:p>
    <w:p w:rsidR="00000000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70" w:lineRule="exact"/>
        <w:ind w:firstLine="591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en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el </w:t>
      </w:r>
      <w:proofErr w:type="spellStart"/>
      <w:r>
        <w:rPr>
          <w:rFonts w:ascii="Times New Roman" w:hAnsi="Times New Roman" w:cs="Times New Roman"/>
          <w:sz w:val="14"/>
          <w:szCs w:val="14"/>
        </w:rPr>
        <w:t>mod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. DCBP </w:t>
      </w:r>
    </w:p>
    <w:p w:rsidR="00000000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70" w:lineRule="exact"/>
        <w:ind w:firstLine="48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359 x 150 x 150 cm </w:t>
      </w:r>
    </w:p>
    <w:p w:rsidR="00000000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70" w:lineRule="exact"/>
        <w:ind w:firstLine="39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464* x 150 x 218** cm </w:t>
      </w:r>
    </w:p>
    <w:p w:rsidR="00000000" w:rsidRDefault="00A12382">
      <w:pPr>
        <w:framePr w:w="2273" w:h="2013" w:wrap="auto" w:vAnchor="page" w:hAnchor="page" w:x="7975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DC 1.470 - DCB 1.600 - DCBP 1.650 </w:t>
      </w:r>
    </w:p>
    <w:p w:rsidR="00000000" w:rsidRDefault="00A12382">
      <w:pPr>
        <w:framePr w:w="175" w:h="163" w:wrap="auto" w:vAnchor="page" w:hAnchor="page" w:x="205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26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3777" w:h="556" w:wrap="auto" w:vAnchor="page" w:hAnchor="page" w:x="3781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p r o    h    c l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0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8000"/>
          <w:sz w:val="21"/>
          <w:szCs w:val="21"/>
        </w:rPr>
        <w:t>boMba</w:t>
      </w:r>
      <w:proofErr w:type="spellEnd"/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para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grandes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8000"/>
          <w:sz w:val="21"/>
          <w:szCs w:val="21"/>
        </w:rPr>
        <w:t>volúMenes</w:t>
      </w:r>
      <w:proofErr w:type="spellEnd"/>
      <w:r>
        <w:rPr>
          <w:rFonts w:ascii="Arial" w:hAnsi="Arial" w:cs="Arial"/>
          <w:color w:val="008000"/>
          <w:sz w:val="21"/>
          <w:szCs w:val="21"/>
        </w:rPr>
        <w:t xml:space="preserve">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Arial" w:hAnsi="Arial" w:cs="Arial"/>
          <w:color w:val="008000"/>
          <w:sz w:val="21"/>
          <w:szCs w:val="21"/>
        </w:rPr>
        <w:t>de</w:t>
      </w:r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solados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8000"/>
          <w:sz w:val="21"/>
          <w:szCs w:val="21"/>
        </w:rPr>
        <w:t>autonivelantes</w:t>
      </w:r>
      <w:proofErr w:type="spellEnd"/>
      <w:proofErr w:type="gramEnd"/>
      <w:r>
        <w:rPr>
          <w:rFonts w:ascii="Arial" w:hAnsi="Arial" w:cs="Arial"/>
          <w:color w:val="008000"/>
          <w:sz w:val="21"/>
          <w:szCs w:val="21"/>
        </w:rPr>
        <w:t xml:space="preserve">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Potente, eficaz, fiable: es capaz de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enviar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mezcla hasta 100 metros de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distancia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y 50 de altura.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Adopta el innovador circuito </w:t>
      </w:r>
      <w:proofErr w:type="spellStart"/>
      <w:r>
        <w:rPr>
          <w:rFonts w:ascii="Times New Roman" w:hAnsi="Times New Roman" w:cs="Times New Roman"/>
          <w:sz w:val="19"/>
          <w:szCs w:val="19"/>
        </w:rPr>
        <w:t>hidráu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lico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Hydrotronic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que garantiza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un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sensible ahorro de combustible.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Un mínimo volumen de aceite en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el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circuito y mejores condiciones de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trabajo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para el motor.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Hasta un máximo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300 l/min. </w:t>
      </w: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caudal.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Soluciones a la vanguardia para la </w:t>
      </w:r>
    </w:p>
    <w:p w:rsidR="00000000" w:rsidRDefault="00A12382">
      <w:pPr>
        <w:framePr w:w="3293" w:h="477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0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máquina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del</w:t>
      </w:r>
      <w:r>
        <w:rPr>
          <w:rFonts w:ascii="Times New Roman" w:hAnsi="Times New Roman" w:cs="Times New Roman"/>
          <w:sz w:val="19"/>
          <w:szCs w:val="19"/>
        </w:rPr>
        <w:t xml:space="preserve"> profesional. </w:t>
      </w:r>
    </w:p>
    <w:p w:rsidR="00000000" w:rsidRDefault="00A12382">
      <w:pPr>
        <w:framePr w:w="1725" w:h="469" w:wrap="auto" w:vAnchor="page" w:hAnchor="page" w:x="589" w:y="10296"/>
        <w:widowControl w:val="0"/>
        <w:autoSpaceDE w:val="0"/>
        <w:autoSpaceDN w:val="0"/>
        <w:adjustRightInd w:val="0"/>
        <w:spacing w:after="0" w:line="240" w:lineRule="auto"/>
        <w:ind w:firstLine="62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 En posición de remolque. </w:t>
      </w:r>
    </w:p>
    <w:p w:rsidR="00000000" w:rsidRDefault="00A12382">
      <w:pPr>
        <w:framePr w:w="1725" w:h="469" w:wrap="auto" w:vAnchor="page" w:hAnchor="page" w:x="589" w:y="10296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** Valores inalcanzables </w:t>
      </w:r>
    </w:p>
    <w:p w:rsidR="00000000" w:rsidRDefault="00A12382">
      <w:pPr>
        <w:framePr w:w="1725" w:h="469" w:wrap="auto" w:vAnchor="page" w:hAnchor="page" w:x="589" w:y="10296"/>
        <w:widowControl w:val="0"/>
        <w:autoSpaceDE w:val="0"/>
        <w:autoSpaceDN w:val="0"/>
        <w:adjustRightInd w:val="0"/>
        <w:spacing w:after="0" w:line="169" w:lineRule="exact"/>
        <w:ind w:firstLine="179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en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el mismo tiempo.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240" w:lineRule="auto"/>
        <w:ind w:firstLine="285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66" w:lineRule="exact"/>
        <w:ind w:firstLine="81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70" w:lineRule="exact"/>
        <w:ind w:firstLine="24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diesel </w:t>
      </w:r>
      <w:proofErr w:type="spellStart"/>
      <w:r>
        <w:rPr>
          <w:rFonts w:ascii="Times New Roman" w:hAnsi="Times New Roman" w:cs="Times New Roman"/>
          <w:sz w:val="14"/>
          <w:szCs w:val="14"/>
        </w:rPr>
        <w:t>Lombardini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70" w:lineRule="exact"/>
        <w:ind w:firstLine="3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Bomba de tornillo sinfín tipo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70" w:lineRule="exact"/>
        <w:ind w:firstLine="36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Granulometría máxima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70" w:lineRule="exact"/>
        <w:ind w:firstLine="39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teórico variable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70" w:lineRule="exact"/>
        <w:ind w:firstLine="78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70" w:lineRule="exact"/>
        <w:ind w:firstLine="17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Altura máxima</w:t>
      </w:r>
      <w:r>
        <w:rPr>
          <w:rFonts w:ascii="Times New Roman" w:hAnsi="Times New Roman" w:cs="Times New Roman"/>
          <w:sz w:val="14"/>
          <w:szCs w:val="14"/>
        </w:rPr>
        <w:t xml:space="preserve"> de bombeo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Distancia máxima de bombeo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70" w:lineRule="exact"/>
        <w:ind w:firstLine="50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 la tolva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70" w:lineRule="exact"/>
        <w:ind w:firstLine="27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755" w:h="2013" w:wrap="auto" w:vAnchor="page" w:hAnchor="page" w:x="2765" w:y="8552"/>
        <w:widowControl w:val="0"/>
        <w:autoSpaceDE w:val="0"/>
        <w:autoSpaceDN w:val="0"/>
        <w:adjustRightInd w:val="0"/>
        <w:spacing w:after="0" w:line="170" w:lineRule="exact"/>
        <w:ind w:firstLine="143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240" w:lineRule="auto"/>
        <w:ind w:firstLine="735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e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66" w:lineRule="exact"/>
        <w:ind w:firstLine="33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11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- 400 V </w:t>
      </w:r>
    </w:p>
    <w:p w:rsidR="00000000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70" w:lineRule="exact"/>
        <w:ind w:firstLine="70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70" w:lineRule="exact"/>
        <w:ind w:firstLine="61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60.12 </w:t>
      </w:r>
    </w:p>
    <w:p w:rsidR="00000000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70" w:lineRule="exact"/>
        <w:ind w:firstLine="45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8 ÷ 10 mm </w:t>
      </w:r>
    </w:p>
    <w:p w:rsidR="00000000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70" w:lineRule="exact"/>
        <w:ind w:firstLine="36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0 ÷ 180 l/min </w:t>
      </w:r>
    </w:p>
    <w:p w:rsidR="00000000" w:rsidRPr="00784E61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70" w:lineRule="exact"/>
        <w:ind w:firstLine="598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 bar </w:t>
      </w:r>
    </w:p>
    <w:p w:rsidR="00000000" w:rsidRPr="00784E61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70" w:lineRule="exact"/>
        <w:ind w:firstLine="47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÷ 50 m </w:t>
      </w:r>
    </w:p>
    <w:p w:rsidR="00000000" w:rsidRPr="00784E61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70" w:lineRule="exact"/>
        <w:ind w:firstLine="43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80 ÷ 100 m </w:t>
      </w:r>
    </w:p>
    <w:p w:rsidR="00000000" w:rsidRPr="00784E61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70" w:lineRule="exact"/>
        <w:ind w:firstLine="63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200 l </w:t>
      </w:r>
    </w:p>
    <w:p w:rsidR="00000000" w:rsidRPr="00784E61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318 (360*) x 141 x 122 cm </w:t>
      </w:r>
    </w:p>
    <w:p w:rsidR="00000000" w:rsidRDefault="00A12382">
      <w:pPr>
        <w:framePr w:w="1614" w:h="2013" w:wrap="auto" w:vAnchor="page" w:hAnchor="page" w:x="4772" w:y="8552"/>
        <w:widowControl w:val="0"/>
        <w:autoSpaceDE w:val="0"/>
        <w:autoSpaceDN w:val="0"/>
        <w:adjustRightInd w:val="0"/>
        <w:spacing w:after="0" w:line="170" w:lineRule="exact"/>
        <w:ind w:firstLine="58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600 kg </w:t>
      </w:r>
    </w:p>
    <w:p w:rsidR="00000000" w:rsidRDefault="00A12382">
      <w:pPr>
        <w:framePr w:w="2663" w:h="636" w:wrap="auto" w:vAnchor="page" w:hAnchor="page" w:x="6554" w:y="8552"/>
        <w:widowControl w:val="0"/>
        <w:autoSpaceDE w:val="0"/>
        <w:autoSpaceDN w:val="0"/>
        <w:adjustRightInd w:val="0"/>
        <w:spacing w:after="0" w:line="240" w:lineRule="auto"/>
        <w:ind w:firstLine="1266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2663" w:h="636" w:wrap="auto" w:vAnchor="page" w:hAnchor="page" w:x="6554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663" w:h="636" w:wrap="auto" w:vAnchor="page" w:hAnchor="page" w:x="6554" w:y="8552"/>
        <w:widowControl w:val="0"/>
        <w:autoSpaceDE w:val="0"/>
        <w:autoSpaceDN w:val="0"/>
        <w:adjustRightInd w:val="0"/>
        <w:spacing w:after="0" w:line="166" w:lineRule="exact"/>
        <w:ind w:firstLine="124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--- </w:t>
      </w:r>
    </w:p>
    <w:p w:rsidR="00000000" w:rsidRDefault="00A12382">
      <w:pPr>
        <w:framePr w:w="2663" w:h="636" w:wrap="auto" w:vAnchor="page" w:hAnchor="page" w:x="6554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Times New Roman" w:hAnsi="Times New Roman" w:cs="Times New Roman"/>
          <w:sz w:val="14"/>
          <w:szCs w:val="14"/>
        </w:rPr>
        <w:t>FoCS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1404 - 24,5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refrigerado por líquido </w:t>
      </w:r>
    </w:p>
    <w:p w:rsidR="00000000" w:rsidRPr="00784E61" w:rsidRDefault="00A12382">
      <w:pPr>
        <w:framePr w:w="854" w:h="622" w:wrap="auto" w:vAnchor="page" w:hAnchor="page" w:x="6745" w:y="9247"/>
        <w:widowControl w:val="0"/>
        <w:autoSpaceDE w:val="0"/>
        <w:autoSpaceDN w:val="0"/>
        <w:adjustRightInd w:val="0"/>
        <w:spacing w:after="0" w:line="240" w:lineRule="auto"/>
        <w:ind w:firstLine="261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60.12 </w:t>
      </w:r>
    </w:p>
    <w:p w:rsidR="00000000" w:rsidRPr="00784E61" w:rsidRDefault="00A12382">
      <w:pPr>
        <w:framePr w:w="854" w:h="622" w:wrap="auto" w:vAnchor="page" w:hAnchor="page" w:x="6745" w:y="9247"/>
        <w:widowControl w:val="0"/>
        <w:autoSpaceDE w:val="0"/>
        <w:autoSpaceDN w:val="0"/>
        <w:adjustRightInd w:val="0"/>
        <w:spacing w:after="0" w:line="170" w:lineRule="exact"/>
        <w:ind w:firstLine="98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 ÷ 10 mm </w:t>
      </w:r>
    </w:p>
    <w:p w:rsidR="00000000" w:rsidRPr="00784E61" w:rsidRDefault="00A12382">
      <w:pPr>
        <w:framePr w:w="854" w:h="622" w:wrap="auto" w:vAnchor="page" w:hAnchor="page" w:x="6745" w:y="9247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240 l/min </w:t>
      </w:r>
    </w:p>
    <w:p w:rsidR="00000000" w:rsidRPr="00784E61" w:rsidRDefault="00A12382">
      <w:pPr>
        <w:framePr w:w="854" w:h="622" w:wrap="auto" w:vAnchor="page" w:hAnchor="page" w:x="6745" w:y="9247"/>
        <w:widowControl w:val="0"/>
        <w:autoSpaceDE w:val="0"/>
        <w:autoSpaceDN w:val="0"/>
        <w:adjustRightInd w:val="0"/>
        <w:spacing w:after="0" w:line="170" w:lineRule="exact"/>
        <w:ind w:firstLine="241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 bar </w:t>
      </w:r>
    </w:p>
    <w:p w:rsidR="00000000" w:rsidRPr="00784E61" w:rsidRDefault="00A12382">
      <w:pPr>
        <w:framePr w:w="627" w:h="163" w:wrap="auto" w:vAnchor="page" w:hAnchor="page" w:x="6859" w:y="99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40 ÷ 50 m </w:t>
      </w:r>
    </w:p>
    <w:p w:rsidR="00000000" w:rsidRPr="00784E61" w:rsidRDefault="00A12382">
      <w:pPr>
        <w:framePr w:w="853" w:h="622" w:wrap="auto" w:vAnchor="page" w:hAnchor="page" w:x="8163" w:y="9247"/>
        <w:widowControl w:val="0"/>
        <w:autoSpaceDE w:val="0"/>
        <w:autoSpaceDN w:val="0"/>
        <w:adjustRightInd w:val="0"/>
        <w:spacing w:after="0" w:line="240" w:lineRule="auto"/>
        <w:ind w:firstLine="68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60.12 PLUS </w:t>
      </w:r>
    </w:p>
    <w:p w:rsidR="00000000" w:rsidRPr="00784E61" w:rsidRDefault="00A12382">
      <w:pPr>
        <w:framePr w:w="853" w:h="622" w:wrap="auto" w:vAnchor="page" w:hAnchor="page" w:x="8163" w:y="9247"/>
        <w:widowControl w:val="0"/>
        <w:autoSpaceDE w:val="0"/>
        <w:autoSpaceDN w:val="0"/>
        <w:adjustRightInd w:val="0"/>
        <w:spacing w:after="0" w:line="170" w:lineRule="exact"/>
        <w:ind w:firstLine="67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14 ÷ 16 mm </w:t>
      </w:r>
    </w:p>
    <w:p w:rsidR="00000000" w:rsidRPr="00784E61" w:rsidRDefault="00A12382">
      <w:pPr>
        <w:framePr w:w="853" w:h="622" w:wrap="auto" w:vAnchor="page" w:hAnchor="page" w:x="8163" w:y="9247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300 l/min </w:t>
      </w:r>
    </w:p>
    <w:p w:rsidR="00000000" w:rsidRPr="00784E61" w:rsidRDefault="00A12382">
      <w:pPr>
        <w:framePr w:w="853" w:h="622" w:wrap="auto" w:vAnchor="page" w:hAnchor="page" w:x="8163" w:y="9247"/>
        <w:widowControl w:val="0"/>
        <w:autoSpaceDE w:val="0"/>
        <w:autoSpaceDN w:val="0"/>
        <w:adjustRightInd w:val="0"/>
        <w:spacing w:after="0" w:line="170" w:lineRule="exact"/>
        <w:ind w:firstLine="244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15 bar </w:t>
      </w:r>
    </w:p>
    <w:p w:rsidR="00000000" w:rsidRPr="00784E61" w:rsidRDefault="00A12382">
      <w:pPr>
        <w:framePr w:w="627" w:h="163" w:wrap="auto" w:vAnchor="page" w:hAnchor="page" w:x="8276" w:y="99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30 ÷ 40 m </w:t>
      </w:r>
    </w:p>
    <w:p w:rsidR="00000000" w:rsidRPr="00784E61" w:rsidRDefault="00A12382">
      <w:pPr>
        <w:framePr w:w="698" w:h="316" w:wrap="auto" w:vAnchor="page" w:hAnchor="page" w:x="7532" w:y="100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80 ÷ 100 m </w:t>
      </w:r>
    </w:p>
    <w:p w:rsidR="00000000" w:rsidRDefault="00A12382">
      <w:pPr>
        <w:framePr w:w="698" w:h="316" w:wrap="auto" w:vAnchor="page" w:hAnchor="page" w:x="7532" w:y="10098"/>
        <w:widowControl w:val="0"/>
        <w:autoSpaceDE w:val="0"/>
        <w:autoSpaceDN w:val="0"/>
        <w:adjustRightInd w:val="0"/>
        <w:spacing w:after="0" w:line="170" w:lineRule="exact"/>
        <w:ind w:firstLine="196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200 l </w:t>
      </w:r>
    </w:p>
    <w:p w:rsidR="00000000" w:rsidRDefault="00A12382">
      <w:pPr>
        <w:framePr w:w="1614" w:h="316" w:wrap="auto" w:vAnchor="page" w:hAnchor="page" w:x="7097" w:y="10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318 (360*) x 141 x 122 cm </w:t>
      </w:r>
    </w:p>
    <w:p w:rsidR="00000000" w:rsidRDefault="00A12382">
      <w:pPr>
        <w:framePr w:w="1614" w:h="316" w:wrap="auto" w:vAnchor="page" w:hAnchor="page" w:x="7097" w:y="10438"/>
        <w:widowControl w:val="0"/>
        <w:autoSpaceDE w:val="0"/>
        <w:autoSpaceDN w:val="0"/>
        <w:adjustRightInd w:val="0"/>
        <w:spacing w:after="0" w:line="170" w:lineRule="exact"/>
        <w:ind w:firstLine="518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&lt; 750 kg </w:t>
      </w:r>
    </w:p>
    <w:p w:rsidR="00000000" w:rsidRDefault="00A12382">
      <w:pPr>
        <w:framePr w:w="175" w:h="163" w:wrap="auto" w:vAnchor="page" w:hAnchor="page" w:x="10978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27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3729" w:h="263" w:wrap="auto" w:vAnchor="page" w:hAnchor="page" w:x="1418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sz w:val="21"/>
          <w:szCs w:val="21"/>
        </w:rPr>
        <w:t>horMigón</w:t>
      </w:r>
      <w:proofErr w:type="spellEnd"/>
      <w:proofErr w:type="gramEnd"/>
      <w:r>
        <w:rPr>
          <w:rFonts w:ascii="Arial" w:hAnsi="Arial" w:cs="Arial"/>
          <w:sz w:val="21"/>
          <w:szCs w:val="21"/>
        </w:rPr>
        <w:t xml:space="preserve"> y Micro-</w:t>
      </w:r>
      <w:proofErr w:type="spellStart"/>
      <w:r>
        <w:rPr>
          <w:rFonts w:ascii="Arial" w:hAnsi="Arial" w:cs="Arial"/>
          <w:sz w:val="21"/>
          <w:szCs w:val="21"/>
        </w:rPr>
        <w:t>horMigón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</w:p>
    <w:p w:rsidR="00000000" w:rsidRDefault="00A12382">
      <w:pPr>
        <w:framePr w:w="4326" w:h="556" w:wrap="auto" w:vAnchor="page" w:hAnchor="page" w:x="3507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p r o    h    c l b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800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C08000"/>
          <w:sz w:val="21"/>
          <w:szCs w:val="21"/>
        </w:rPr>
        <w:t>boMba</w:t>
      </w:r>
      <w:proofErr w:type="spellEnd"/>
      <w:proofErr w:type="gramEnd"/>
      <w:r>
        <w:rPr>
          <w:rFonts w:ascii="Arial" w:hAnsi="Arial" w:cs="Arial"/>
          <w:color w:val="C08000"/>
          <w:sz w:val="21"/>
          <w:szCs w:val="21"/>
        </w:rPr>
        <w:t xml:space="preserve"> para </w:t>
      </w:r>
      <w:proofErr w:type="spellStart"/>
      <w:r>
        <w:rPr>
          <w:rFonts w:ascii="Arial" w:hAnsi="Arial" w:cs="Arial"/>
          <w:color w:val="C08000"/>
          <w:sz w:val="21"/>
          <w:szCs w:val="21"/>
        </w:rPr>
        <w:t>proYección</w:t>
      </w:r>
      <w:proofErr w:type="spellEnd"/>
      <w:r>
        <w:rPr>
          <w:rFonts w:ascii="Arial" w:hAnsi="Arial" w:cs="Arial"/>
          <w:color w:val="C08000"/>
          <w:sz w:val="21"/>
          <w:szCs w:val="21"/>
        </w:rPr>
        <w:t xml:space="preserve"> de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spellStart"/>
      <w:r>
        <w:rPr>
          <w:rFonts w:ascii="Arial" w:hAnsi="Arial" w:cs="Arial"/>
          <w:color w:val="C08000"/>
          <w:sz w:val="21"/>
          <w:szCs w:val="21"/>
        </w:rPr>
        <w:t>HorMigón</w:t>
      </w:r>
      <w:proofErr w:type="spellEnd"/>
      <w:r>
        <w:rPr>
          <w:rFonts w:ascii="Arial" w:hAnsi="Arial" w:cs="Arial"/>
          <w:color w:val="C08000"/>
          <w:sz w:val="21"/>
          <w:szCs w:val="21"/>
        </w:rPr>
        <w:t xml:space="preserve"> Y </w:t>
      </w:r>
      <w:proofErr w:type="spellStart"/>
      <w:r>
        <w:rPr>
          <w:rFonts w:ascii="Arial" w:hAnsi="Arial" w:cs="Arial"/>
          <w:color w:val="C08000"/>
          <w:sz w:val="21"/>
          <w:szCs w:val="21"/>
        </w:rPr>
        <w:t>gunitado</w:t>
      </w:r>
      <w:proofErr w:type="spellEnd"/>
      <w:r>
        <w:rPr>
          <w:rFonts w:ascii="Arial" w:hAnsi="Arial" w:cs="Arial"/>
          <w:color w:val="C08000"/>
          <w:sz w:val="21"/>
          <w:szCs w:val="21"/>
        </w:rPr>
        <w:t xml:space="preserve">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Arial" w:hAnsi="Arial" w:cs="Arial"/>
          <w:color w:val="C08000"/>
          <w:sz w:val="21"/>
          <w:szCs w:val="21"/>
        </w:rPr>
        <w:t>para</w:t>
      </w:r>
      <w:proofErr w:type="gramEnd"/>
      <w:r>
        <w:rPr>
          <w:rFonts w:ascii="Arial" w:hAnsi="Arial" w:cs="Arial"/>
          <w:color w:val="C08000"/>
          <w:sz w:val="21"/>
          <w:szCs w:val="21"/>
        </w:rPr>
        <w:t xml:space="preserve"> grandes </w:t>
      </w:r>
      <w:proofErr w:type="spellStart"/>
      <w:r>
        <w:rPr>
          <w:rFonts w:ascii="Arial" w:hAnsi="Arial" w:cs="Arial"/>
          <w:color w:val="C08000"/>
          <w:sz w:val="21"/>
          <w:szCs w:val="21"/>
        </w:rPr>
        <w:t>volúMenes</w:t>
      </w:r>
      <w:proofErr w:type="spellEnd"/>
      <w:r>
        <w:rPr>
          <w:rFonts w:ascii="Arial" w:hAnsi="Arial" w:cs="Arial"/>
          <w:color w:val="C08000"/>
          <w:sz w:val="21"/>
          <w:szCs w:val="21"/>
        </w:rPr>
        <w:t xml:space="preserve">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Arial" w:hAnsi="Arial" w:cs="Arial"/>
          <w:color w:val="C08000"/>
          <w:sz w:val="21"/>
          <w:szCs w:val="21"/>
        </w:rPr>
        <w:t>de</w:t>
      </w:r>
      <w:proofErr w:type="gramEnd"/>
      <w:r>
        <w:rPr>
          <w:rFonts w:ascii="Arial" w:hAnsi="Arial" w:cs="Arial"/>
          <w:color w:val="C08000"/>
          <w:sz w:val="21"/>
          <w:szCs w:val="21"/>
        </w:rPr>
        <w:t xml:space="preserve"> solados </w:t>
      </w:r>
      <w:proofErr w:type="spellStart"/>
      <w:r>
        <w:rPr>
          <w:rFonts w:ascii="Arial" w:hAnsi="Arial" w:cs="Arial"/>
          <w:color w:val="C08000"/>
          <w:sz w:val="21"/>
          <w:szCs w:val="21"/>
        </w:rPr>
        <w:t>autonivelantes</w:t>
      </w:r>
      <w:proofErr w:type="spellEnd"/>
      <w:r>
        <w:rPr>
          <w:rFonts w:ascii="Arial" w:hAnsi="Arial" w:cs="Arial"/>
          <w:color w:val="C08000"/>
          <w:sz w:val="21"/>
          <w:szCs w:val="21"/>
        </w:rPr>
        <w:t xml:space="preserve">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C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Elevadas prestaciones para un doble uso: una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combinación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exitosa.</w:t>
      </w:r>
      <w:r>
        <w:rPr>
          <w:rFonts w:ascii="Times New Roman" w:hAnsi="Times New Roman" w:cs="Times New Roman"/>
          <w:sz w:val="19"/>
          <w:szCs w:val="19"/>
        </w:rPr>
        <w:t xml:space="preserve"> Resultado de la elección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proyectos exclusivos. Bombeo de hormigón,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proyección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de micro-hormigón, transporte de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solados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autonivelantes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hasta 18 mm de </w:t>
      </w:r>
      <w:proofErr w:type="spellStart"/>
      <w:r>
        <w:rPr>
          <w:rFonts w:ascii="Times New Roman" w:hAnsi="Times New Roman" w:cs="Times New Roman"/>
          <w:sz w:val="19"/>
          <w:szCs w:val="19"/>
        </w:rPr>
        <w:t>granu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lometría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, hasta 9 m </w:t>
      </w:r>
      <w:r>
        <w:rPr>
          <w:rFonts w:ascii="Times New Roman" w:hAnsi="Times New Roman" w:cs="Times New Roman"/>
          <w:position w:val="6"/>
          <w:sz w:val="11"/>
          <w:szCs w:val="11"/>
        </w:rPr>
        <w:t xml:space="preserve"> 3</w:t>
      </w:r>
      <w:r>
        <w:rPr>
          <w:rFonts w:ascii="Times New Roman" w:hAnsi="Times New Roman" w:cs="Times New Roman"/>
          <w:sz w:val="19"/>
          <w:szCs w:val="19"/>
        </w:rPr>
        <w:t xml:space="preserve">/h de caudal. Adopta el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299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innovador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circuito hidráulico </w:t>
      </w:r>
      <w:proofErr w:type="spellStart"/>
      <w:r>
        <w:rPr>
          <w:rFonts w:ascii="Times New Roman" w:hAnsi="Times New Roman" w:cs="Times New Roman"/>
          <w:sz w:val="19"/>
          <w:szCs w:val="19"/>
        </w:rPr>
        <w:t>Hydrotronic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común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a todas las máquinas de la gama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PRo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H, que garantiza máximos rendimientos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consumos reducidos.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De la </w:t>
      </w:r>
      <w:proofErr w:type="spellStart"/>
      <w:r>
        <w:rPr>
          <w:rFonts w:ascii="Times New Roman" w:hAnsi="Times New Roman" w:cs="Times New Roman"/>
          <w:sz w:val="19"/>
          <w:szCs w:val="19"/>
        </w:rPr>
        <w:t>innovaciónTurbosol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</w:t>
      </w:r>
    </w:p>
    <w:p w:rsidR="00000000" w:rsidRDefault="00A12382">
      <w:pPr>
        <w:framePr w:w="4274" w:h="4500" w:wrap="auto" w:vAnchor="page" w:hAnchor="page" w:x="58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toda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versatilidad de una gran bomba. </w:t>
      </w:r>
    </w:p>
    <w:p w:rsidR="00000000" w:rsidRDefault="00A12382">
      <w:pPr>
        <w:framePr w:w="1741" w:h="1554" w:wrap="auto" w:vAnchor="page" w:hAnchor="page" w:x="2800" w:y="8552"/>
        <w:widowControl w:val="0"/>
        <w:autoSpaceDE w:val="0"/>
        <w:autoSpaceDN w:val="0"/>
        <w:adjustRightInd w:val="0"/>
        <w:spacing w:after="0" w:line="240" w:lineRule="auto"/>
        <w:ind w:firstLine="249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1741" w:h="1554" w:wrap="auto" w:vAnchor="page" w:hAnchor="page" w:x="2800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741" w:h="1554" w:wrap="auto" w:vAnchor="page" w:hAnchor="page" w:x="2800" w:y="8552"/>
        <w:widowControl w:val="0"/>
        <w:autoSpaceDE w:val="0"/>
        <w:autoSpaceDN w:val="0"/>
        <w:adjustRightInd w:val="0"/>
        <w:spacing w:after="0" w:line="166" w:lineRule="exact"/>
        <w:ind w:firstLine="21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diesel </w:t>
      </w:r>
      <w:proofErr w:type="spellStart"/>
      <w:r>
        <w:rPr>
          <w:rFonts w:ascii="Times New Roman" w:hAnsi="Times New Roman" w:cs="Times New Roman"/>
          <w:sz w:val="14"/>
          <w:szCs w:val="14"/>
        </w:rPr>
        <w:t>Lombardini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1741" w:h="1554" w:wrap="auto" w:vAnchor="page" w:hAnchor="page" w:x="2800" w:y="8552"/>
        <w:widowControl w:val="0"/>
        <w:autoSpaceDE w:val="0"/>
        <w:autoSpaceDN w:val="0"/>
        <w:adjustRightInd w:val="0"/>
        <w:spacing w:after="0" w:line="170" w:lineRule="exact"/>
        <w:ind w:firstLine="16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Caudal variable progresivo </w:t>
      </w:r>
    </w:p>
    <w:p w:rsidR="00000000" w:rsidRDefault="00A12382">
      <w:pPr>
        <w:framePr w:w="1741" w:h="1554" w:wrap="auto" w:vAnchor="page" w:hAnchor="page" w:x="2800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Bomba de</w:t>
      </w:r>
      <w:r>
        <w:rPr>
          <w:rFonts w:ascii="Times New Roman" w:hAnsi="Times New Roman" w:cs="Times New Roman"/>
          <w:sz w:val="14"/>
          <w:szCs w:val="14"/>
        </w:rPr>
        <w:t xml:space="preserve"> tornillo sinfín tipo </w:t>
      </w:r>
    </w:p>
    <w:p w:rsidR="00000000" w:rsidRDefault="00A12382">
      <w:pPr>
        <w:framePr w:w="1741" w:h="1554" w:wrap="auto" w:vAnchor="page" w:hAnchor="page" w:x="2800" w:y="8552"/>
        <w:widowControl w:val="0"/>
        <w:autoSpaceDE w:val="0"/>
        <w:autoSpaceDN w:val="0"/>
        <w:adjustRightInd w:val="0"/>
        <w:spacing w:after="0" w:line="170" w:lineRule="exact"/>
        <w:ind w:firstLine="51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Granulometría máx. </w:t>
      </w:r>
    </w:p>
    <w:p w:rsidR="00000000" w:rsidRDefault="00A12382">
      <w:pPr>
        <w:framePr w:w="1741" w:h="1554" w:wrap="auto" w:vAnchor="page" w:hAnchor="page" w:x="2800" w:y="8552"/>
        <w:widowControl w:val="0"/>
        <w:autoSpaceDE w:val="0"/>
        <w:autoSpaceDN w:val="0"/>
        <w:adjustRightInd w:val="0"/>
        <w:spacing w:after="0" w:line="170" w:lineRule="exact"/>
        <w:ind w:firstLine="74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</w:t>
      </w:r>
    </w:p>
    <w:p w:rsidR="00000000" w:rsidRDefault="00A12382">
      <w:pPr>
        <w:framePr w:w="1741" w:h="1554" w:wrap="auto" w:vAnchor="page" w:hAnchor="page" w:x="2800" w:y="8552"/>
        <w:widowControl w:val="0"/>
        <w:autoSpaceDE w:val="0"/>
        <w:autoSpaceDN w:val="0"/>
        <w:adjustRightInd w:val="0"/>
        <w:spacing w:after="0" w:line="170" w:lineRule="exact"/>
        <w:ind w:firstLine="46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 la tolva </w:t>
      </w:r>
    </w:p>
    <w:p w:rsidR="00000000" w:rsidRDefault="00A12382">
      <w:pPr>
        <w:framePr w:w="1741" w:h="1554" w:wrap="auto" w:vAnchor="page" w:hAnchor="page" w:x="2800" w:y="8552"/>
        <w:widowControl w:val="0"/>
        <w:autoSpaceDE w:val="0"/>
        <w:autoSpaceDN w:val="0"/>
        <w:adjustRightInd w:val="0"/>
        <w:spacing w:after="0" w:line="170" w:lineRule="exact"/>
        <w:ind w:firstLine="23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1741" w:h="1554" w:wrap="auto" w:vAnchor="page" w:hAnchor="page" w:x="2800" w:y="8552"/>
        <w:widowControl w:val="0"/>
        <w:autoSpaceDE w:val="0"/>
        <w:autoSpaceDN w:val="0"/>
        <w:adjustRightInd w:val="0"/>
        <w:spacing w:after="0" w:line="170" w:lineRule="exact"/>
        <w:ind w:firstLine="139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3374" w:h="1554" w:wrap="auto" w:vAnchor="page" w:hAnchor="page" w:x="4663" w:y="8552"/>
        <w:widowControl w:val="0"/>
        <w:autoSpaceDE w:val="0"/>
        <w:autoSpaceDN w:val="0"/>
        <w:adjustRightInd w:val="0"/>
        <w:spacing w:after="0" w:line="240" w:lineRule="auto"/>
        <w:ind w:firstLine="1237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pro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H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clb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3374" w:h="1554" w:wrap="auto" w:vAnchor="page" w:hAnchor="page" w:x="4663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374" w:h="1554" w:wrap="auto" w:vAnchor="page" w:hAnchor="page" w:x="4663" w:y="8552"/>
        <w:widowControl w:val="0"/>
        <w:autoSpaceDE w:val="0"/>
        <w:autoSpaceDN w:val="0"/>
        <w:adjustRightInd w:val="0"/>
        <w:spacing w:after="0" w:line="166" w:lineRule="exact"/>
        <w:ind w:firstLine="302"/>
        <w:rPr>
          <w:rFonts w:ascii="Arial" w:hAnsi="Arial" w:cs="Arial"/>
          <w:color w:val="FFFFFF"/>
          <w:sz w:val="14"/>
          <w:szCs w:val="14"/>
        </w:rPr>
      </w:pPr>
      <w:proofErr w:type="spellStart"/>
      <w:r>
        <w:rPr>
          <w:rFonts w:ascii="Times New Roman" w:hAnsi="Times New Roman" w:cs="Times New Roman"/>
          <w:sz w:val="14"/>
          <w:szCs w:val="14"/>
        </w:rPr>
        <w:t>FoCS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1404 - 24,5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- refrigerado por líquido </w:t>
      </w:r>
    </w:p>
    <w:p w:rsidR="00000000" w:rsidRDefault="00A12382">
      <w:pPr>
        <w:framePr w:w="3374" w:h="1554" w:wrap="auto" w:vAnchor="page" w:hAnchor="page" w:x="4663" w:y="8552"/>
        <w:widowControl w:val="0"/>
        <w:autoSpaceDE w:val="0"/>
        <w:autoSpaceDN w:val="0"/>
        <w:adjustRightInd w:val="0"/>
        <w:spacing w:after="0" w:line="170" w:lineRule="exact"/>
        <w:ind w:firstLine="124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0 ÷ 150 l/min </w:t>
      </w:r>
    </w:p>
    <w:p w:rsidR="00000000" w:rsidRDefault="00A12382">
      <w:pPr>
        <w:framePr w:w="3374" w:h="1554" w:wrap="auto" w:vAnchor="page" w:hAnchor="page" w:x="4663" w:y="8552"/>
        <w:widowControl w:val="0"/>
        <w:autoSpaceDE w:val="0"/>
        <w:autoSpaceDN w:val="0"/>
        <w:adjustRightInd w:val="0"/>
        <w:spacing w:after="0" w:line="170" w:lineRule="exact"/>
        <w:ind w:firstLine="154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L8.2 </w:t>
      </w:r>
    </w:p>
    <w:p w:rsidR="00000000" w:rsidRDefault="00A12382">
      <w:pPr>
        <w:framePr w:w="3374" w:h="1554" w:wrap="auto" w:vAnchor="page" w:hAnchor="page" w:x="4663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de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bombeo 16 ÷ 18 mm   -   de proyección 10 ÷ 12 mm </w:t>
      </w:r>
    </w:p>
    <w:p w:rsidR="00000000" w:rsidRPr="00784E61" w:rsidRDefault="00A12382">
      <w:pPr>
        <w:framePr w:w="3374" w:h="1554" w:wrap="auto" w:vAnchor="page" w:hAnchor="page" w:x="4663" w:y="8552"/>
        <w:widowControl w:val="0"/>
        <w:autoSpaceDE w:val="0"/>
        <w:autoSpaceDN w:val="0"/>
        <w:adjustRightInd w:val="0"/>
        <w:spacing w:after="0" w:line="170" w:lineRule="exact"/>
        <w:ind w:firstLine="149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 bar </w:t>
      </w:r>
    </w:p>
    <w:p w:rsidR="00000000" w:rsidRPr="00784E61" w:rsidRDefault="00A12382">
      <w:pPr>
        <w:framePr w:w="3374" w:h="1554" w:wrap="auto" w:vAnchor="page" w:hAnchor="page" w:x="4663" w:y="8552"/>
        <w:widowControl w:val="0"/>
        <w:autoSpaceDE w:val="0"/>
        <w:autoSpaceDN w:val="0"/>
        <w:adjustRightInd w:val="0"/>
        <w:spacing w:after="0" w:line="170" w:lineRule="exact"/>
        <w:ind w:firstLine="1526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200 l </w:t>
      </w:r>
    </w:p>
    <w:p w:rsidR="00000000" w:rsidRPr="00784E61" w:rsidRDefault="00A12382">
      <w:pPr>
        <w:framePr w:w="3374" w:h="1554" w:wrap="auto" w:vAnchor="page" w:hAnchor="page" w:x="4663" w:y="8552"/>
        <w:widowControl w:val="0"/>
        <w:autoSpaceDE w:val="0"/>
        <w:autoSpaceDN w:val="0"/>
        <w:adjustRightInd w:val="0"/>
        <w:spacing w:after="0" w:line="170" w:lineRule="exact"/>
        <w:ind w:firstLine="88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318 (363*) x 141 x 117 cm </w:t>
      </w:r>
    </w:p>
    <w:p w:rsidR="00000000" w:rsidRPr="00784E61" w:rsidRDefault="00A12382">
      <w:pPr>
        <w:framePr w:w="3374" w:h="1554" w:wrap="auto" w:vAnchor="page" w:hAnchor="page" w:x="4663" w:y="8552"/>
        <w:widowControl w:val="0"/>
        <w:autoSpaceDE w:val="0"/>
        <w:autoSpaceDN w:val="0"/>
        <w:adjustRightInd w:val="0"/>
        <w:spacing w:after="0" w:line="170" w:lineRule="exact"/>
        <w:ind w:firstLine="1407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&lt; 750 kg </w:t>
      </w:r>
    </w:p>
    <w:p w:rsidR="00000000" w:rsidRDefault="00A12382">
      <w:pPr>
        <w:framePr w:w="1662" w:h="163" w:wrap="auto" w:vAnchor="page" w:hAnchor="page" w:x="651" w:y="106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 En posición de remolque. </w:t>
      </w:r>
    </w:p>
    <w:p w:rsidR="00000000" w:rsidRDefault="00A12382">
      <w:pPr>
        <w:framePr w:w="175" w:h="163" w:wrap="auto" w:vAnchor="page" w:hAnchor="page" w:x="204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28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6237" w:h="556" w:wrap="auto" w:vAnchor="page" w:hAnchor="page" w:x="2551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b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e t o n    M a s t e r </w:t>
      </w: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800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C08000"/>
          <w:sz w:val="21"/>
          <w:szCs w:val="21"/>
        </w:rPr>
        <w:t>boMba</w:t>
      </w:r>
      <w:proofErr w:type="spellEnd"/>
      <w:proofErr w:type="gramEnd"/>
      <w:r>
        <w:rPr>
          <w:rFonts w:ascii="Arial" w:hAnsi="Arial" w:cs="Arial"/>
          <w:color w:val="C08000"/>
          <w:sz w:val="21"/>
          <w:szCs w:val="21"/>
        </w:rPr>
        <w:t xml:space="preserve"> para </w:t>
      </w: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spellStart"/>
      <w:r>
        <w:rPr>
          <w:rFonts w:ascii="Arial" w:hAnsi="Arial" w:cs="Arial"/>
          <w:color w:val="C08000"/>
          <w:sz w:val="21"/>
          <w:szCs w:val="21"/>
        </w:rPr>
        <w:t>HorMigón</w:t>
      </w:r>
      <w:proofErr w:type="spellEnd"/>
      <w:r>
        <w:rPr>
          <w:rFonts w:ascii="Arial" w:hAnsi="Arial" w:cs="Arial"/>
          <w:color w:val="C08000"/>
          <w:sz w:val="21"/>
          <w:szCs w:val="21"/>
        </w:rPr>
        <w:t xml:space="preserve"> Y </w:t>
      </w: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C08000"/>
          <w:sz w:val="21"/>
          <w:szCs w:val="21"/>
        </w:rPr>
        <w:t>gunitado</w:t>
      </w:r>
      <w:proofErr w:type="spellEnd"/>
      <w:proofErr w:type="gramEnd"/>
      <w:r>
        <w:rPr>
          <w:rFonts w:ascii="Arial" w:hAnsi="Arial" w:cs="Arial"/>
          <w:color w:val="C08000"/>
          <w:sz w:val="21"/>
          <w:szCs w:val="21"/>
        </w:rPr>
        <w:t xml:space="preserve"> </w:t>
      </w: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C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Máxima potencia, doble función. </w:t>
      </w: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>Gracias a la especial</w:t>
      </w:r>
      <w:r>
        <w:rPr>
          <w:rFonts w:ascii="Times New Roman" w:hAnsi="Times New Roman" w:cs="Times New Roman"/>
          <w:sz w:val="19"/>
          <w:szCs w:val="19"/>
        </w:rPr>
        <w:t xml:space="preserve"> tecnología </w:t>
      </w: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construcción, en efecto, se </w:t>
      </w: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puede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utilizar tanto para </w:t>
      </w:r>
      <w:proofErr w:type="spellStart"/>
      <w:r>
        <w:rPr>
          <w:rFonts w:ascii="Times New Roman" w:hAnsi="Times New Roman" w:cs="Times New Roman"/>
          <w:sz w:val="19"/>
          <w:szCs w:val="19"/>
        </w:rPr>
        <w:t>proyec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tar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como para bombear y </w:t>
      </w:r>
      <w:proofErr w:type="spellStart"/>
      <w:r>
        <w:rPr>
          <w:rFonts w:ascii="Times New Roman" w:hAnsi="Times New Roman" w:cs="Times New Roman"/>
          <w:sz w:val="19"/>
          <w:szCs w:val="19"/>
        </w:rPr>
        <w:t>trans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- </w:t>
      </w: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portar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hormigón. La máquina </w:t>
      </w:r>
    </w:p>
    <w:p w:rsidR="00000000" w:rsidRDefault="00A12382">
      <w:pPr>
        <w:framePr w:w="2936" w:h="288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ideal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para cualquier obra. </w:t>
      </w:r>
    </w:p>
    <w:p w:rsidR="00000000" w:rsidRDefault="00A12382">
      <w:pPr>
        <w:framePr w:w="1750" w:h="469" w:wrap="auto" w:vAnchor="page" w:hAnchor="page" w:x="588" w:y="10296"/>
        <w:widowControl w:val="0"/>
        <w:autoSpaceDE w:val="0"/>
        <w:autoSpaceDN w:val="0"/>
        <w:adjustRightInd w:val="0"/>
        <w:spacing w:after="0" w:line="240" w:lineRule="auto"/>
        <w:ind w:firstLine="62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 </w:t>
      </w:r>
      <w:proofErr w:type="spellStart"/>
      <w:r>
        <w:rPr>
          <w:rFonts w:ascii="Times New Roman" w:hAnsi="Times New Roman" w:cs="Times New Roman"/>
          <w:sz w:val="14"/>
          <w:szCs w:val="14"/>
        </w:rPr>
        <w:t>Remolcable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en carretera. </w:t>
      </w:r>
    </w:p>
    <w:p w:rsidR="00000000" w:rsidRDefault="00A12382">
      <w:pPr>
        <w:framePr w:w="1750" w:h="469" w:wrap="auto" w:vAnchor="page" w:hAnchor="page" w:x="588" w:y="10296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** Con bomba dosificadora </w:t>
      </w:r>
    </w:p>
    <w:p w:rsidR="00000000" w:rsidRDefault="00A12382">
      <w:pPr>
        <w:framePr w:w="1750" w:h="469" w:wrap="auto" w:vAnchor="page" w:hAnchor="page" w:x="588" w:y="10296"/>
        <w:widowControl w:val="0"/>
        <w:autoSpaceDE w:val="0"/>
        <w:autoSpaceDN w:val="0"/>
        <w:adjustRightInd w:val="0"/>
        <w:spacing w:after="0" w:line="169" w:lineRule="exact"/>
        <w:ind w:firstLine="179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de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acelerador de fraguado.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240" w:lineRule="auto"/>
        <w:ind w:firstLine="621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66" w:lineRule="exact"/>
        <w:ind w:firstLine="89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diesel </w:t>
      </w:r>
      <w:proofErr w:type="spellStart"/>
      <w:r>
        <w:rPr>
          <w:rFonts w:ascii="Times New Roman" w:hAnsi="Times New Roman" w:cs="Times New Roman"/>
          <w:sz w:val="14"/>
          <w:szCs w:val="14"/>
        </w:rPr>
        <w:t>Perkins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70" w:lineRule="exact"/>
        <w:ind w:firstLine="118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eléctrico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70" w:lineRule="exact"/>
        <w:ind w:firstLine="6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Bomba de caudal variable progresivo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69" w:lineRule="exact"/>
        <w:ind w:firstLine="87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Cilindros de bombeo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70" w:lineRule="exact"/>
        <w:ind w:firstLine="106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Colector de salida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70" w:lineRule="exact"/>
        <w:ind w:firstLine="115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Granulometría máxima para bombeo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70" w:lineRule="exact"/>
        <w:ind w:firstLine="88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 la tolva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70" w:lineRule="exact"/>
        <w:ind w:firstLine="65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(L x P x H)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70" w:lineRule="exact"/>
        <w:ind w:firstLine="72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(remolque a mano) </w:t>
      </w:r>
    </w:p>
    <w:p w:rsidR="00000000" w:rsidRDefault="00A12382">
      <w:pPr>
        <w:framePr w:w="2205" w:h="2013" w:wrap="auto" w:vAnchor="page" w:hAnchor="page" w:x="2428" w:y="8552"/>
        <w:widowControl w:val="0"/>
        <w:autoSpaceDE w:val="0"/>
        <w:autoSpaceDN w:val="0"/>
        <w:adjustRightInd w:val="0"/>
        <w:spacing w:after="0" w:line="170" w:lineRule="exact"/>
        <w:ind w:firstLine="50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(remolque en carretera) </w:t>
      </w:r>
    </w:p>
    <w:p w:rsidR="00000000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240" w:lineRule="auto"/>
        <w:ind w:firstLine="1092"/>
        <w:rPr>
          <w:rFonts w:ascii="Arial" w:hAnsi="Arial" w:cs="Arial"/>
          <w:color w:val="FFFFFF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color w:val="FFFFFF"/>
          <w:sz w:val="14"/>
          <w:szCs w:val="14"/>
        </w:rPr>
        <w:t>beton</w:t>
      </w:r>
      <w:proofErr w:type="spellEnd"/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Master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404D - 22 - 4 </w:t>
      </w:r>
      <w:proofErr w:type="spellStart"/>
      <w:r>
        <w:rPr>
          <w:rFonts w:ascii="Times New Roman" w:hAnsi="Times New Roman" w:cs="Times New Roman"/>
          <w:sz w:val="14"/>
          <w:szCs w:val="14"/>
        </w:rPr>
        <w:t>cil</w:t>
      </w:r>
      <w:proofErr w:type="spellEnd"/>
      <w:proofErr w:type="gramStart"/>
      <w:r>
        <w:rPr>
          <w:rFonts w:ascii="Times New Roman" w:hAnsi="Times New Roman" w:cs="Times New Roman"/>
          <w:sz w:val="14"/>
          <w:szCs w:val="14"/>
        </w:rPr>
        <w:t>./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37,3 kW-52 HP - refrigerado por líquido </w:t>
      </w:r>
    </w:p>
    <w:p w:rsidR="00000000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70" w:lineRule="exact"/>
        <w:ind w:firstLine="1247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22 </w:t>
      </w:r>
      <w:proofErr w:type="spellStart"/>
      <w:r>
        <w:rPr>
          <w:rFonts w:ascii="Times New Roman" w:hAnsi="Times New Roman" w:cs="Times New Roman"/>
          <w:sz w:val="14"/>
          <w:szCs w:val="14"/>
        </w:rPr>
        <w:t>kW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  -  400 V </w:t>
      </w:r>
    </w:p>
    <w:p w:rsidR="00000000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70" w:lineRule="exact"/>
        <w:ind w:firstLine="1324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de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2 a 15 m </w:t>
      </w:r>
      <w:r>
        <w:rPr>
          <w:rFonts w:ascii="Times New Roman" w:hAnsi="Times New Roman" w:cs="Times New Roman"/>
          <w:position w:val="6"/>
          <w:sz w:val="8"/>
          <w:szCs w:val="8"/>
        </w:rPr>
        <w:t xml:space="preserve"> 3</w:t>
      </w:r>
      <w:r>
        <w:rPr>
          <w:rFonts w:ascii="Times New Roman" w:hAnsi="Times New Roman" w:cs="Times New Roman"/>
          <w:sz w:val="14"/>
          <w:szCs w:val="14"/>
        </w:rPr>
        <w:t xml:space="preserve">/h </w:t>
      </w:r>
    </w:p>
    <w:p w:rsidR="00000000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69" w:lineRule="exact"/>
        <w:ind w:firstLine="75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color w:val="FFFFFF"/>
          <w:sz w:val="18"/>
          <w:szCs w:val="18"/>
        </w:rPr>
        <w:t>•</w:t>
      </w:r>
      <w:r>
        <w:rPr>
          <w:rFonts w:ascii="Times New Roman" w:hAnsi="Times New Roman" w:cs="Times New Roman"/>
          <w:sz w:val="14"/>
          <w:szCs w:val="14"/>
        </w:rPr>
        <w:t xml:space="preserve"> 120 mm con carrera de 700 mm </w:t>
      </w:r>
    </w:p>
    <w:p w:rsidR="00000000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70" w:lineRule="exact"/>
        <w:ind w:firstLine="1566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color w:val="FFFFFF"/>
          <w:sz w:val="18"/>
          <w:szCs w:val="18"/>
        </w:rPr>
        <w:t>•</w:t>
      </w:r>
      <w:r>
        <w:rPr>
          <w:rFonts w:ascii="Times New Roman" w:hAnsi="Times New Roman" w:cs="Times New Roman"/>
          <w:sz w:val="14"/>
          <w:szCs w:val="14"/>
        </w:rPr>
        <w:t xml:space="preserve"> 100 </w:t>
      </w:r>
    </w:p>
    <w:p w:rsidR="00000000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70" w:lineRule="exact"/>
        <w:ind w:firstLine="652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sobre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el material en salida hasta 80 bar </w:t>
      </w:r>
    </w:p>
    <w:p w:rsidR="00000000" w:rsidRPr="00784E61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70" w:lineRule="exact"/>
        <w:ind w:firstLine="142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0 ÷ 25 mm </w:t>
      </w:r>
    </w:p>
    <w:p w:rsidR="00000000" w:rsidRPr="00784E61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70" w:lineRule="exact"/>
        <w:ind w:firstLine="1602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200 l </w:t>
      </w:r>
    </w:p>
    <w:p w:rsidR="00000000" w:rsidRPr="00784E61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70" w:lineRule="exact"/>
        <w:ind w:firstLine="834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>336/455* x</w:t>
      </w: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 150/138* x 155 cm </w:t>
      </w:r>
    </w:p>
    <w:p w:rsidR="00000000" w:rsidRPr="00784E61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70" w:lineRule="exact"/>
        <w:ind w:firstLine="1131"/>
        <w:rPr>
          <w:rFonts w:ascii="Arial" w:hAnsi="Arial" w:cs="Arial"/>
          <w:color w:val="FFFFFF"/>
          <w:sz w:val="14"/>
          <w:szCs w:val="14"/>
          <w:lang w:val="en-US"/>
        </w:rPr>
      </w:pPr>
      <w:r w:rsidRPr="00784E61">
        <w:rPr>
          <w:rFonts w:ascii="Times New Roman" w:hAnsi="Times New Roman" w:cs="Times New Roman"/>
          <w:sz w:val="14"/>
          <w:szCs w:val="14"/>
          <w:lang w:val="en-US"/>
        </w:rPr>
        <w:t xml:space="preserve">1.480 kg - 1.530** kg </w:t>
      </w:r>
    </w:p>
    <w:p w:rsidR="00000000" w:rsidRDefault="00A12382">
      <w:pPr>
        <w:framePr w:w="3570" w:h="2013" w:wrap="auto" w:vAnchor="page" w:hAnchor="page" w:x="4877" w:y="8552"/>
        <w:widowControl w:val="0"/>
        <w:autoSpaceDE w:val="0"/>
        <w:autoSpaceDN w:val="0"/>
        <w:adjustRightInd w:val="0"/>
        <w:spacing w:after="0" w:line="170" w:lineRule="exact"/>
        <w:ind w:firstLine="113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1.630 kg - 1.680** kg </w:t>
      </w:r>
    </w:p>
    <w:p w:rsidR="00000000" w:rsidRDefault="00A12382">
      <w:pPr>
        <w:framePr w:w="175" w:h="163" w:wrap="auto" w:vAnchor="page" w:hAnchor="page" w:x="10978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29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3729" w:h="263" w:wrap="auto" w:vAnchor="page" w:hAnchor="page" w:x="1418" w:y="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sz w:val="21"/>
          <w:szCs w:val="21"/>
        </w:rPr>
        <w:t>horMigón</w:t>
      </w:r>
      <w:proofErr w:type="spellEnd"/>
      <w:proofErr w:type="gramEnd"/>
      <w:r>
        <w:rPr>
          <w:rFonts w:ascii="Arial" w:hAnsi="Arial" w:cs="Arial"/>
          <w:sz w:val="21"/>
          <w:szCs w:val="21"/>
        </w:rPr>
        <w:t xml:space="preserve"> y Micro-</w:t>
      </w:r>
      <w:proofErr w:type="spellStart"/>
      <w:r>
        <w:rPr>
          <w:rFonts w:ascii="Arial" w:hAnsi="Arial" w:cs="Arial"/>
          <w:sz w:val="21"/>
          <w:szCs w:val="21"/>
        </w:rPr>
        <w:t>horMigón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</w:p>
    <w:p w:rsidR="00000000" w:rsidRDefault="00A12382">
      <w:pPr>
        <w:framePr w:w="8708" w:h="556" w:wrap="auto" w:vAnchor="page" w:hAnchor="page" w:x="1315" w:y="1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44"/>
          <w:szCs w:val="44"/>
        </w:rPr>
      </w:pPr>
      <w:proofErr w:type="gramStart"/>
      <w:r>
        <w:rPr>
          <w:rFonts w:ascii="Arial" w:hAnsi="Arial" w:cs="Arial"/>
          <w:b/>
          <w:bCs/>
          <w:color w:val="FFFFFF"/>
          <w:sz w:val="44"/>
          <w:szCs w:val="44"/>
        </w:rPr>
        <w:t>b</w:t>
      </w:r>
      <w:proofErr w:type="gramEnd"/>
      <w:r>
        <w:rPr>
          <w:rFonts w:ascii="Arial" w:hAnsi="Arial" w:cs="Arial"/>
          <w:b/>
          <w:bCs/>
          <w:color w:val="FFFFFF"/>
          <w:sz w:val="44"/>
          <w:szCs w:val="44"/>
        </w:rPr>
        <w:t xml:space="preserve"> e t o n    M a s t e r    p l U s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800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C08000"/>
          <w:sz w:val="21"/>
          <w:szCs w:val="21"/>
        </w:rPr>
        <w:t>boMba</w:t>
      </w:r>
      <w:proofErr w:type="spellEnd"/>
      <w:proofErr w:type="gramEnd"/>
      <w:r>
        <w:rPr>
          <w:rFonts w:ascii="Arial" w:hAnsi="Arial" w:cs="Arial"/>
          <w:color w:val="C08000"/>
          <w:sz w:val="21"/>
          <w:szCs w:val="21"/>
        </w:rPr>
        <w:t xml:space="preserve"> para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spellStart"/>
      <w:r>
        <w:rPr>
          <w:rFonts w:ascii="Arial" w:hAnsi="Arial" w:cs="Arial"/>
          <w:color w:val="C08000"/>
          <w:sz w:val="21"/>
          <w:szCs w:val="21"/>
        </w:rPr>
        <w:t>HorMigón</w:t>
      </w:r>
      <w:proofErr w:type="spellEnd"/>
      <w:r>
        <w:rPr>
          <w:rFonts w:ascii="Arial" w:hAnsi="Arial" w:cs="Arial"/>
          <w:color w:val="C08000"/>
          <w:sz w:val="21"/>
          <w:szCs w:val="21"/>
        </w:rPr>
        <w:t xml:space="preserve"> Y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C08000"/>
          <w:sz w:val="21"/>
          <w:szCs w:val="21"/>
        </w:rPr>
        <w:t>gunitado</w:t>
      </w:r>
      <w:proofErr w:type="spellEnd"/>
      <w:proofErr w:type="gramEnd"/>
      <w:r>
        <w:rPr>
          <w:rFonts w:ascii="Arial" w:hAnsi="Arial" w:cs="Arial"/>
          <w:color w:val="C08000"/>
          <w:sz w:val="21"/>
          <w:szCs w:val="21"/>
        </w:rPr>
        <w:t xml:space="preserve">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C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Gracias a la especial tecnología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constructiva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BEToN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MASTER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r>
        <w:rPr>
          <w:rFonts w:ascii="Times New Roman" w:hAnsi="Times New Roman" w:cs="Times New Roman"/>
          <w:sz w:val="19"/>
          <w:szCs w:val="19"/>
        </w:rPr>
        <w:t xml:space="preserve">PLUS es la máquina ideal para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bombear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grandes cantidades de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hormigón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a distancias y alturas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considerables.Puede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utilizar tu-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berías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</w:rPr>
        <w:t xml:space="preserve"> de acero o  mangueras en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goma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; elevar la presión ejercitada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de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la bomba sobre el material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hasta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un máximo de 60 bar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reduciendo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proporcionablemente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la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caudal de 2 hasta 30</w:t>
      </w:r>
      <w:r>
        <w:rPr>
          <w:rFonts w:ascii="Times New Roman" w:hAnsi="Times New Roman" w:cs="Times New Roman"/>
          <w:sz w:val="19"/>
          <w:szCs w:val="19"/>
        </w:rPr>
        <w:t xml:space="preserve"> metros </w:t>
      </w:r>
    </w:p>
    <w:p w:rsidR="00000000" w:rsidRDefault="00A12382">
      <w:pPr>
        <w:framePr w:w="3005" w:h="4500" w:wrap="auto" w:vAnchor="page" w:hAnchor="page" w:x="567" w:y="2542"/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color w:val="C08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19"/>
          <w:szCs w:val="19"/>
        </w:rPr>
        <w:t>cubos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por hora.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240" w:lineRule="auto"/>
        <w:ind w:firstLine="1381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datos</w:t>
      </w:r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tÉcnicos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66" w:lineRule="exact"/>
        <w:ind w:firstLine="165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Motor diesel </w:t>
      </w:r>
      <w:proofErr w:type="spellStart"/>
      <w:r>
        <w:rPr>
          <w:rFonts w:ascii="Times New Roman" w:hAnsi="Times New Roman" w:cs="Times New Roman"/>
          <w:sz w:val="14"/>
          <w:szCs w:val="14"/>
        </w:rPr>
        <w:t>Perkins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70" w:lineRule="exact"/>
        <w:ind w:firstLine="81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Bomba de caudal variable progresivo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70" w:lineRule="exact"/>
        <w:ind w:firstLine="1630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Cilindros de bombeo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70" w:lineRule="exact"/>
        <w:ind w:firstLine="181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Colector de salida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70" w:lineRule="exact"/>
        <w:ind w:firstLine="1912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Presión máxima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70" w:lineRule="exact"/>
        <w:ind w:firstLine="75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Granulometría máxima para bombeo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70" w:lineRule="exact"/>
        <w:ind w:firstLine="164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Capacidad de la tolva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70" w:lineRule="exact"/>
        <w:ind w:firstLine="194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Altura de cargo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70" w:lineRule="exact"/>
        <w:ind w:firstLine="1418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Dimensiones (L x P x</w:t>
      </w:r>
      <w:r>
        <w:rPr>
          <w:rFonts w:ascii="Times New Roman" w:hAnsi="Times New Roman" w:cs="Times New Roman"/>
          <w:sz w:val="14"/>
          <w:szCs w:val="14"/>
        </w:rPr>
        <w:t xml:space="preserve"> H) </w:t>
      </w:r>
    </w:p>
    <w:p w:rsidR="00000000" w:rsidRDefault="00A12382">
      <w:pPr>
        <w:framePr w:w="2964" w:h="1861" w:wrap="auto" w:vAnchor="page" w:hAnchor="page" w:x="1668" w:y="8551"/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Dimensiones con remolque en carretera (L x P x H) </w:t>
      </w:r>
    </w:p>
    <w:p w:rsidR="00000000" w:rsidRDefault="00A12382">
      <w:pPr>
        <w:framePr w:w="1589" w:h="163" w:wrap="auto" w:vAnchor="page" w:hAnchor="page" w:x="651" w:y="106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* </w:t>
      </w:r>
      <w:proofErr w:type="spellStart"/>
      <w:r>
        <w:rPr>
          <w:rFonts w:ascii="Times New Roman" w:hAnsi="Times New Roman" w:cs="Times New Roman"/>
          <w:sz w:val="14"/>
          <w:szCs w:val="14"/>
        </w:rPr>
        <w:t>Remolcable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en carretera. </w:t>
      </w:r>
    </w:p>
    <w:p w:rsidR="00000000" w:rsidRDefault="00A12382">
      <w:pPr>
        <w:framePr w:w="319" w:h="163" w:wrap="auto" w:vAnchor="page" w:hAnchor="page" w:x="4207" w:y="106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Peso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240" w:lineRule="auto"/>
        <w:ind w:firstLine="847"/>
        <w:rPr>
          <w:rFonts w:ascii="Arial" w:hAnsi="Arial" w:cs="Arial"/>
          <w:color w:val="FFFFFF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color w:val="FFFFFF"/>
          <w:sz w:val="14"/>
          <w:szCs w:val="14"/>
        </w:rPr>
        <w:t>beton</w:t>
      </w:r>
      <w:proofErr w:type="spellEnd"/>
      <w:proofErr w:type="gramEnd"/>
      <w:r>
        <w:rPr>
          <w:rFonts w:ascii="Arial" w:hAnsi="Arial" w:cs="Arial"/>
          <w:color w:val="FFFFF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FFFFFF"/>
          <w:sz w:val="14"/>
          <w:szCs w:val="14"/>
        </w:rPr>
        <w:t>Master</w:t>
      </w:r>
      <w:proofErr w:type="spellEnd"/>
      <w:r>
        <w:rPr>
          <w:rFonts w:ascii="Arial" w:hAnsi="Arial" w:cs="Arial"/>
          <w:color w:val="FFFFFF"/>
          <w:sz w:val="14"/>
          <w:szCs w:val="14"/>
        </w:rPr>
        <w:t xml:space="preserve"> plus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404D - 22 - 4 </w:t>
      </w:r>
      <w:proofErr w:type="spellStart"/>
      <w:r>
        <w:rPr>
          <w:rFonts w:ascii="Times New Roman" w:hAnsi="Times New Roman" w:cs="Times New Roman"/>
          <w:sz w:val="14"/>
          <w:szCs w:val="14"/>
        </w:rPr>
        <w:t>cil</w:t>
      </w:r>
      <w:proofErr w:type="spellEnd"/>
      <w:proofErr w:type="gramStart"/>
      <w:r>
        <w:rPr>
          <w:rFonts w:ascii="Times New Roman" w:hAnsi="Times New Roman" w:cs="Times New Roman"/>
          <w:sz w:val="14"/>
          <w:szCs w:val="14"/>
        </w:rPr>
        <w:t>./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37,3 kW-52 HP - refrigerado por líquido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70" w:lineRule="exact"/>
        <w:ind w:firstLine="1320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de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2 a 30 m </w:t>
      </w:r>
      <w:r>
        <w:rPr>
          <w:rFonts w:ascii="Times New Roman" w:hAnsi="Times New Roman" w:cs="Times New Roman"/>
          <w:position w:val="6"/>
          <w:sz w:val="8"/>
          <w:szCs w:val="8"/>
        </w:rPr>
        <w:t xml:space="preserve"> 3</w:t>
      </w:r>
      <w:r>
        <w:rPr>
          <w:rFonts w:ascii="Times New Roman" w:hAnsi="Times New Roman" w:cs="Times New Roman"/>
          <w:sz w:val="14"/>
          <w:szCs w:val="14"/>
        </w:rPr>
        <w:t xml:space="preserve">/h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70" w:lineRule="exact"/>
        <w:ind w:firstLine="75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color w:val="FFFFFF"/>
          <w:sz w:val="18"/>
          <w:szCs w:val="18"/>
        </w:rPr>
        <w:t>•</w:t>
      </w:r>
      <w:r>
        <w:rPr>
          <w:rFonts w:ascii="Times New Roman" w:hAnsi="Times New Roman" w:cs="Times New Roman"/>
          <w:sz w:val="14"/>
          <w:szCs w:val="14"/>
        </w:rPr>
        <w:t xml:space="preserve"> 176 mm con carrera de 660 mm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70" w:lineRule="exact"/>
        <w:ind w:firstLine="1565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color w:val="FFFFFF"/>
          <w:sz w:val="18"/>
          <w:szCs w:val="18"/>
        </w:rPr>
        <w:t>•</w:t>
      </w:r>
      <w:r>
        <w:rPr>
          <w:rFonts w:ascii="Times New Roman" w:hAnsi="Times New Roman" w:cs="Times New Roman"/>
          <w:sz w:val="14"/>
          <w:szCs w:val="14"/>
        </w:rPr>
        <w:t xml:space="preserve"> 125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70" w:lineRule="exact"/>
        <w:ind w:firstLine="652"/>
        <w:rPr>
          <w:rFonts w:ascii="Arial" w:hAnsi="Arial" w:cs="Arial"/>
          <w:color w:val="FFFFFF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sobre</w:t>
      </w:r>
      <w:proofErr w:type="gramEnd"/>
      <w:r>
        <w:rPr>
          <w:rFonts w:ascii="Times New Roman" w:hAnsi="Times New Roman" w:cs="Times New Roman"/>
          <w:sz w:val="14"/>
          <w:szCs w:val="14"/>
        </w:rPr>
        <w:t xml:space="preserve"> el material en salida</w:t>
      </w:r>
      <w:r>
        <w:rPr>
          <w:rFonts w:ascii="Times New Roman" w:hAnsi="Times New Roman" w:cs="Times New Roman"/>
          <w:sz w:val="14"/>
          <w:szCs w:val="14"/>
        </w:rPr>
        <w:t xml:space="preserve"> hasta 60 bar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70" w:lineRule="exact"/>
        <w:ind w:firstLine="1423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0 ÷ 35 mm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70" w:lineRule="exact"/>
        <w:ind w:firstLine="160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200 l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70" w:lineRule="exact"/>
        <w:ind w:firstLine="1541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135 cm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70" w:lineRule="exact"/>
        <w:ind w:firstLine="115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335 x 142 x 160 cm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70" w:lineRule="exact"/>
        <w:ind w:firstLine="939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345 (445*) x 165 x 160 cm </w:t>
      </w:r>
    </w:p>
    <w:p w:rsidR="00000000" w:rsidRDefault="00A12382">
      <w:pPr>
        <w:framePr w:w="3570" w:h="2014" w:wrap="auto" w:vAnchor="page" w:hAnchor="page" w:x="4735" w:y="8551"/>
        <w:widowControl w:val="0"/>
        <w:autoSpaceDE w:val="0"/>
        <w:autoSpaceDN w:val="0"/>
        <w:adjustRightInd w:val="0"/>
        <w:spacing w:after="0" w:line="170" w:lineRule="exact"/>
        <w:ind w:firstLine="1484"/>
        <w:rPr>
          <w:rFonts w:ascii="Arial" w:hAnsi="Arial" w:cs="Arial"/>
          <w:color w:val="FFFFFF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1.850  kg </w:t>
      </w:r>
    </w:p>
    <w:p w:rsidR="00000000" w:rsidRDefault="00A12382">
      <w:pPr>
        <w:framePr w:w="175" w:h="163" w:wrap="auto" w:vAnchor="page" w:hAnchor="page" w:x="205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30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000000" w:rsidRDefault="00784E61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720090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12382">
      <w:pPr>
        <w:framePr w:w="5105" w:h="681" w:wrap="auto" w:vAnchor="page" w:hAnchor="page" w:x="567" w:y="13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color w:val="FFFFFF"/>
          <w:sz w:val="28"/>
          <w:szCs w:val="28"/>
        </w:rPr>
        <w:t>esqueMa</w:t>
      </w:r>
      <w:proofErr w:type="spellEnd"/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 de  uso </w:t>
      </w:r>
    </w:p>
    <w:p w:rsidR="00000000" w:rsidRDefault="00A12382">
      <w:pPr>
        <w:framePr w:w="5105" w:h="681" w:wrap="auto" w:vAnchor="page" w:hAnchor="page" w:x="567" w:y="1324"/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color w:val="FFFFFF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t>para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color w:val="FFFFFF"/>
          <w:sz w:val="28"/>
          <w:szCs w:val="28"/>
        </w:rPr>
        <w:t>caMpos</w:t>
      </w:r>
      <w:proofErr w:type="spellEnd"/>
      <w:r>
        <w:rPr>
          <w:rFonts w:ascii="Arial" w:hAnsi="Arial" w:cs="Arial"/>
          <w:color w:val="FFFFFF"/>
          <w:sz w:val="28"/>
          <w:szCs w:val="28"/>
        </w:rPr>
        <w:t xml:space="preserve">  de  aplicación </w:t>
      </w:r>
    </w:p>
    <w:p w:rsidR="00000000" w:rsidRDefault="00A12382">
      <w:pPr>
        <w:framePr w:w="1222" w:h="285" w:wrap="auto" w:vAnchor="page" w:hAnchor="page" w:x="2419" w:y="2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1"/>
          <w:szCs w:val="11"/>
        </w:rPr>
        <w:t xml:space="preserve">Morteros  </w:t>
      </w:r>
      <w:proofErr w:type="spellStart"/>
      <w:r>
        <w:rPr>
          <w:rFonts w:ascii="Arial" w:hAnsi="Arial" w:cs="Arial"/>
          <w:sz w:val="11"/>
          <w:szCs w:val="11"/>
        </w:rPr>
        <w:t>coMu</w:t>
      </w:r>
      <w:proofErr w:type="spellEnd"/>
      <w:r>
        <w:rPr>
          <w:rFonts w:ascii="Arial" w:hAnsi="Arial" w:cs="Arial"/>
          <w:sz w:val="11"/>
          <w:szCs w:val="11"/>
        </w:rPr>
        <w:t xml:space="preserve">- </w:t>
      </w:r>
    </w:p>
    <w:p w:rsidR="00000000" w:rsidRDefault="00A12382">
      <w:pPr>
        <w:framePr w:w="1222" w:h="285" w:wrap="auto" w:vAnchor="page" w:hAnchor="page" w:x="2419" w:y="2584"/>
        <w:widowControl w:val="0"/>
        <w:autoSpaceDE w:val="0"/>
        <w:autoSpaceDN w:val="0"/>
        <w:adjustRightInd w:val="0"/>
        <w:spacing w:after="0" w:line="156" w:lineRule="exact"/>
        <w:rPr>
          <w:rFonts w:ascii="Arial" w:hAnsi="Arial" w:cs="Arial"/>
          <w:sz w:val="11"/>
          <w:szCs w:val="11"/>
        </w:rPr>
      </w:pPr>
      <w:proofErr w:type="spellStart"/>
      <w:proofErr w:type="gramStart"/>
      <w:r>
        <w:rPr>
          <w:rFonts w:ascii="Arial" w:hAnsi="Arial" w:cs="Arial"/>
          <w:sz w:val="11"/>
          <w:szCs w:val="11"/>
        </w:rPr>
        <w:t>nes</w:t>
      </w:r>
      <w:proofErr w:type="spellEnd"/>
      <w:proofErr w:type="gramEnd"/>
      <w:r>
        <w:rPr>
          <w:rFonts w:ascii="Arial" w:hAnsi="Arial" w:cs="Arial"/>
          <w:sz w:val="11"/>
          <w:szCs w:val="11"/>
        </w:rPr>
        <w:t xml:space="preserve">  Y  especiales </w:t>
      </w:r>
    </w:p>
    <w:p w:rsidR="00000000" w:rsidRDefault="00A12382">
      <w:pPr>
        <w:framePr w:w="1199" w:h="426" w:wrap="auto" w:vAnchor="page" w:hAnchor="page" w:x="3836" w:y="2506"/>
        <w:widowControl w:val="0"/>
        <w:autoSpaceDE w:val="0"/>
        <w:autoSpaceDN w:val="0"/>
        <w:adjustRightInd w:val="0"/>
        <w:spacing w:after="0" w:line="240" w:lineRule="auto"/>
        <w:ind w:firstLine="231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1"/>
          <w:szCs w:val="11"/>
        </w:rPr>
        <w:t xml:space="preserve">Morteros </w:t>
      </w:r>
    </w:p>
    <w:p w:rsidR="00000000" w:rsidRDefault="00A12382">
      <w:pPr>
        <w:framePr w:w="1199" w:h="426" w:wrap="auto" w:vAnchor="page" w:hAnchor="page" w:x="3836" w:y="2506"/>
        <w:widowControl w:val="0"/>
        <w:autoSpaceDE w:val="0"/>
        <w:autoSpaceDN w:val="0"/>
        <w:adjustRightInd w:val="0"/>
        <w:spacing w:after="0" w:line="155" w:lineRule="exact"/>
        <w:ind w:firstLine="63"/>
        <w:rPr>
          <w:rFonts w:ascii="Arial" w:hAnsi="Arial" w:cs="Arial"/>
          <w:sz w:val="11"/>
          <w:szCs w:val="11"/>
        </w:rPr>
      </w:pPr>
      <w:proofErr w:type="spellStart"/>
      <w:proofErr w:type="gramStart"/>
      <w:r>
        <w:rPr>
          <w:rFonts w:ascii="Arial" w:hAnsi="Arial" w:cs="Arial"/>
          <w:sz w:val="11"/>
          <w:szCs w:val="11"/>
        </w:rPr>
        <w:t>preMezclados</w:t>
      </w:r>
      <w:proofErr w:type="spellEnd"/>
      <w:proofErr w:type="gramEnd"/>
      <w:r>
        <w:rPr>
          <w:rFonts w:ascii="Arial" w:hAnsi="Arial" w:cs="Arial"/>
          <w:sz w:val="11"/>
          <w:szCs w:val="11"/>
        </w:rPr>
        <w:t xml:space="preserve"> </w:t>
      </w:r>
    </w:p>
    <w:p w:rsidR="00000000" w:rsidRDefault="00A12382">
      <w:pPr>
        <w:framePr w:w="1199" w:h="426" w:wrap="auto" w:vAnchor="page" w:hAnchor="page" w:x="3836" w:y="2506"/>
        <w:widowControl w:val="0"/>
        <w:autoSpaceDE w:val="0"/>
        <w:autoSpaceDN w:val="0"/>
        <w:adjustRightInd w:val="0"/>
        <w:spacing w:after="0" w:line="156" w:lineRule="exact"/>
        <w:rPr>
          <w:rFonts w:ascii="Arial" w:hAnsi="Arial" w:cs="Arial"/>
          <w:sz w:val="11"/>
          <w:szCs w:val="11"/>
        </w:rPr>
      </w:pPr>
      <w:proofErr w:type="gramStart"/>
      <w:r>
        <w:rPr>
          <w:rFonts w:ascii="Arial" w:hAnsi="Arial" w:cs="Arial"/>
          <w:sz w:val="11"/>
          <w:szCs w:val="11"/>
        </w:rPr>
        <w:t>para</w:t>
      </w:r>
      <w:proofErr w:type="gramEnd"/>
      <w:r>
        <w:rPr>
          <w:rFonts w:ascii="Arial" w:hAnsi="Arial" w:cs="Arial"/>
          <w:sz w:val="11"/>
          <w:szCs w:val="11"/>
        </w:rPr>
        <w:t xml:space="preserve">  </w:t>
      </w:r>
      <w:proofErr w:type="spellStart"/>
      <w:r>
        <w:rPr>
          <w:rFonts w:ascii="Arial" w:hAnsi="Arial" w:cs="Arial"/>
          <w:sz w:val="11"/>
          <w:szCs w:val="11"/>
        </w:rPr>
        <w:t>enFoscado</w:t>
      </w:r>
      <w:proofErr w:type="spellEnd"/>
      <w:r>
        <w:rPr>
          <w:rFonts w:ascii="Arial" w:hAnsi="Arial" w:cs="Arial"/>
          <w:sz w:val="11"/>
          <w:szCs w:val="11"/>
        </w:rPr>
        <w:t xml:space="preserve"> </w:t>
      </w:r>
    </w:p>
    <w:p w:rsidR="00000000" w:rsidRDefault="00A12382">
      <w:pPr>
        <w:framePr w:w="1194" w:h="426" w:wrap="auto" w:vAnchor="page" w:hAnchor="page" w:x="5245" w:y="2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1"/>
          <w:szCs w:val="11"/>
        </w:rPr>
      </w:pPr>
      <w:proofErr w:type="gramStart"/>
      <w:r>
        <w:rPr>
          <w:rFonts w:ascii="Arial" w:hAnsi="Arial" w:cs="Arial"/>
          <w:sz w:val="11"/>
          <w:szCs w:val="11"/>
        </w:rPr>
        <w:t>solados</w:t>
      </w:r>
      <w:proofErr w:type="gramEnd"/>
      <w:r>
        <w:rPr>
          <w:rFonts w:ascii="Arial" w:hAnsi="Arial" w:cs="Arial"/>
          <w:sz w:val="11"/>
          <w:szCs w:val="11"/>
        </w:rPr>
        <w:t xml:space="preserve">  de  </w:t>
      </w:r>
      <w:proofErr w:type="spellStart"/>
      <w:r>
        <w:rPr>
          <w:rFonts w:ascii="Arial" w:hAnsi="Arial" w:cs="Arial"/>
          <w:sz w:val="11"/>
          <w:szCs w:val="11"/>
        </w:rPr>
        <w:t>pavi</w:t>
      </w:r>
      <w:proofErr w:type="spellEnd"/>
      <w:r>
        <w:rPr>
          <w:rFonts w:ascii="Arial" w:hAnsi="Arial" w:cs="Arial"/>
          <w:sz w:val="11"/>
          <w:szCs w:val="11"/>
        </w:rPr>
        <w:t xml:space="preserve">- </w:t>
      </w:r>
    </w:p>
    <w:p w:rsidR="00000000" w:rsidRDefault="00A12382">
      <w:pPr>
        <w:framePr w:w="1194" w:h="426" w:wrap="auto" w:vAnchor="page" w:hAnchor="page" w:x="5245" w:y="2506"/>
        <w:widowControl w:val="0"/>
        <w:autoSpaceDE w:val="0"/>
        <w:autoSpaceDN w:val="0"/>
        <w:adjustRightInd w:val="0"/>
        <w:spacing w:after="0" w:line="155" w:lineRule="exact"/>
        <w:ind w:firstLine="314"/>
        <w:rPr>
          <w:rFonts w:ascii="Arial" w:hAnsi="Arial" w:cs="Arial"/>
          <w:sz w:val="11"/>
          <w:szCs w:val="11"/>
        </w:rPr>
      </w:pPr>
      <w:proofErr w:type="spellStart"/>
      <w:r>
        <w:rPr>
          <w:rFonts w:ascii="Arial" w:hAnsi="Arial" w:cs="Arial"/>
          <w:sz w:val="11"/>
          <w:szCs w:val="11"/>
        </w:rPr>
        <w:t>Mentos</w:t>
      </w:r>
      <w:proofErr w:type="spellEnd"/>
      <w:r>
        <w:rPr>
          <w:rFonts w:ascii="Arial" w:hAnsi="Arial" w:cs="Arial"/>
          <w:sz w:val="11"/>
          <w:szCs w:val="11"/>
        </w:rPr>
        <w:t xml:space="preserve"> </w:t>
      </w:r>
    </w:p>
    <w:p w:rsidR="00000000" w:rsidRDefault="00A12382">
      <w:pPr>
        <w:framePr w:w="1194" w:h="426" w:wrap="auto" w:vAnchor="page" w:hAnchor="page" w:x="5245" w:y="2506"/>
        <w:widowControl w:val="0"/>
        <w:autoSpaceDE w:val="0"/>
        <w:autoSpaceDN w:val="0"/>
        <w:adjustRightInd w:val="0"/>
        <w:spacing w:after="0" w:line="156" w:lineRule="exact"/>
        <w:rPr>
          <w:rFonts w:ascii="Arial" w:hAnsi="Arial" w:cs="Arial"/>
          <w:sz w:val="11"/>
          <w:szCs w:val="11"/>
        </w:rPr>
      </w:pPr>
      <w:proofErr w:type="spellStart"/>
      <w:proofErr w:type="gramStart"/>
      <w:r>
        <w:rPr>
          <w:rFonts w:ascii="Arial" w:hAnsi="Arial" w:cs="Arial"/>
          <w:sz w:val="11"/>
          <w:szCs w:val="11"/>
        </w:rPr>
        <w:t>autonivelantes</w:t>
      </w:r>
      <w:proofErr w:type="spellEnd"/>
      <w:proofErr w:type="gramEnd"/>
      <w:r>
        <w:rPr>
          <w:rFonts w:ascii="Arial" w:hAnsi="Arial" w:cs="Arial"/>
          <w:sz w:val="11"/>
          <w:szCs w:val="11"/>
        </w:rPr>
        <w:t xml:space="preserve"> </w:t>
      </w:r>
    </w:p>
    <w:p w:rsidR="00000000" w:rsidRDefault="00A12382">
      <w:pPr>
        <w:framePr w:w="1194" w:h="426" w:wrap="auto" w:vAnchor="page" w:hAnchor="page" w:x="6651" w:y="2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1"/>
          <w:szCs w:val="11"/>
        </w:rPr>
      </w:pPr>
      <w:proofErr w:type="gramStart"/>
      <w:r>
        <w:rPr>
          <w:rFonts w:ascii="Arial" w:hAnsi="Arial" w:cs="Arial"/>
          <w:sz w:val="11"/>
          <w:szCs w:val="11"/>
        </w:rPr>
        <w:t>solados</w:t>
      </w:r>
      <w:proofErr w:type="gramEnd"/>
      <w:r>
        <w:rPr>
          <w:rFonts w:ascii="Arial" w:hAnsi="Arial" w:cs="Arial"/>
          <w:sz w:val="11"/>
          <w:szCs w:val="11"/>
        </w:rPr>
        <w:t xml:space="preserve">  de  </w:t>
      </w:r>
      <w:proofErr w:type="spellStart"/>
      <w:r>
        <w:rPr>
          <w:rFonts w:ascii="Arial" w:hAnsi="Arial" w:cs="Arial"/>
          <w:sz w:val="11"/>
          <w:szCs w:val="11"/>
        </w:rPr>
        <w:t>pavi</w:t>
      </w:r>
      <w:proofErr w:type="spellEnd"/>
      <w:r>
        <w:rPr>
          <w:rFonts w:ascii="Arial" w:hAnsi="Arial" w:cs="Arial"/>
          <w:sz w:val="11"/>
          <w:szCs w:val="11"/>
        </w:rPr>
        <w:t xml:space="preserve">- </w:t>
      </w:r>
    </w:p>
    <w:p w:rsidR="00000000" w:rsidRDefault="00A12382">
      <w:pPr>
        <w:framePr w:w="1194" w:h="426" w:wrap="auto" w:vAnchor="page" w:hAnchor="page" w:x="6651" w:y="2506"/>
        <w:widowControl w:val="0"/>
        <w:autoSpaceDE w:val="0"/>
        <w:autoSpaceDN w:val="0"/>
        <w:adjustRightInd w:val="0"/>
        <w:spacing w:after="0" w:line="155" w:lineRule="exact"/>
        <w:ind w:firstLine="314"/>
        <w:rPr>
          <w:rFonts w:ascii="Arial" w:hAnsi="Arial" w:cs="Arial"/>
          <w:sz w:val="11"/>
          <w:szCs w:val="11"/>
        </w:rPr>
      </w:pPr>
      <w:proofErr w:type="spellStart"/>
      <w:r>
        <w:rPr>
          <w:rFonts w:ascii="Arial" w:hAnsi="Arial" w:cs="Arial"/>
          <w:sz w:val="11"/>
          <w:szCs w:val="11"/>
        </w:rPr>
        <w:t>Mentos</w:t>
      </w:r>
      <w:proofErr w:type="spellEnd"/>
      <w:r>
        <w:rPr>
          <w:rFonts w:ascii="Arial" w:hAnsi="Arial" w:cs="Arial"/>
          <w:sz w:val="11"/>
          <w:szCs w:val="11"/>
        </w:rPr>
        <w:t xml:space="preserve"> </w:t>
      </w:r>
    </w:p>
    <w:p w:rsidR="00000000" w:rsidRDefault="00A12382">
      <w:pPr>
        <w:framePr w:w="1194" w:h="426" w:wrap="auto" w:vAnchor="page" w:hAnchor="page" w:x="6651" w:y="2506"/>
        <w:widowControl w:val="0"/>
        <w:autoSpaceDE w:val="0"/>
        <w:autoSpaceDN w:val="0"/>
        <w:adjustRightInd w:val="0"/>
        <w:spacing w:after="0" w:line="156" w:lineRule="exact"/>
        <w:ind w:firstLine="80"/>
        <w:rPr>
          <w:rFonts w:ascii="Arial" w:hAnsi="Arial" w:cs="Arial"/>
          <w:sz w:val="11"/>
          <w:szCs w:val="11"/>
        </w:rPr>
      </w:pPr>
      <w:proofErr w:type="gramStart"/>
      <w:r>
        <w:rPr>
          <w:rFonts w:ascii="Arial" w:hAnsi="Arial" w:cs="Arial"/>
          <w:sz w:val="11"/>
          <w:szCs w:val="11"/>
        </w:rPr>
        <w:t>tradicionales</w:t>
      </w:r>
      <w:proofErr w:type="gramEnd"/>
      <w:r>
        <w:rPr>
          <w:rFonts w:ascii="Arial" w:hAnsi="Arial" w:cs="Arial"/>
          <w:sz w:val="11"/>
          <w:szCs w:val="11"/>
        </w:rPr>
        <w:t xml:space="preserve"> </w:t>
      </w:r>
    </w:p>
    <w:p w:rsidR="00000000" w:rsidRDefault="00A12382">
      <w:pPr>
        <w:framePr w:w="673" w:h="145" w:wrap="auto" w:vAnchor="page" w:hAnchor="page" w:x="8317" w:y="2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1"/>
          <w:szCs w:val="11"/>
        </w:rPr>
      </w:pPr>
      <w:proofErr w:type="spellStart"/>
      <w:proofErr w:type="gramStart"/>
      <w:r>
        <w:rPr>
          <w:rFonts w:ascii="Arial" w:hAnsi="Arial" w:cs="Arial"/>
          <w:sz w:val="11"/>
          <w:szCs w:val="11"/>
        </w:rPr>
        <w:t>gunitado</w:t>
      </w:r>
      <w:proofErr w:type="spellEnd"/>
      <w:proofErr w:type="gramEnd"/>
      <w:r>
        <w:rPr>
          <w:rFonts w:ascii="Arial" w:hAnsi="Arial" w:cs="Arial"/>
          <w:sz w:val="11"/>
          <w:szCs w:val="11"/>
        </w:rPr>
        <w:t xml:space="preserve"> </w:t>
      </w:r>
    </w:p>
    <w:p w:rsidR="00000000" w:rsidRDefault="00A12382">
      <w:pPr>
        <w:framePr w:w="1201" w:h="285" w:wrap="auto" w:vAnchor="page" w:hAnchor="page" w:x="9459" w:y="2584"/>
        <w:widowControl w:val="0"/>
        <w:autoSpaceDE w:val="0"/>
        <w:autoSpaceDN w:val="0"/>
        <w:adjustRightInd w:val="0"/>
        <w:spacing w:after="0" w:line="240" w:lineRule="auto"/>
        <w:ind w:firstLine="168"/>
        <w:rPr>
          <w:rFonts w:ascii="Arial" w:hAnsi="Arial" w:cs="Arial"/>
          <w:sz w:val="11"/>
          <w:szCs w:val="11"/>
        </w:rPr>
      </w:pPr>
      <w:proofErr w:type="spellStart"/>
      <w:r>
        <w:rPr>
          <w:rFonts w:ascii="Arial" w:hAnsi="Arial" w:cs="Arial"/>
          <w:sz w:val="11"/>
          <w:szCs w:val="11"/>
        </w:rPr>
        <w:t>HorMigón</w:t>
      </w:r>
      <w:proofErr w:type="spellEnd"/>
      <w:r>
        <w:rPr>
          <w:rFonts w:ascii="Arial" w:hAnsi="Arial" w:cs="Arial"/>
          <w:sz w:val="11"/>
          <w:szCs w:val="11"/>
        </w:rPr>
        <w:t xml:space="preserve">  Y </w:t>
      </w:r>
    </w:p>
    <w:p w:rsidR="00000000" w:rsidRDefault="00A12382">
      <w:pPr>
        <w:framePr w:w="1201" w:h="285" w:wrap="auto" w:vAnchor="page" w:hAnchor="page" w:x="9459" w:y="2584"/>
        <w:widowControl w:val="0"/>
        <w:autoSpaceDE w:val="0"/>
        <w:autoSpaceDN w:val="0"/>
        <w:adjustRightInd w:val="0"/>
        <w:spacing w:after="0" w:line="156" w:lineRule="exac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1"/>
          <w:szCs w:val="11"/>
        </w:rPr>
        <w:t>Micro-</w:t>
      </w:r>
      <w:proofErr w:type="spellStart"/>
      <w:r>
        <w:rPr>
          <w:rFonts w:ascii="Arial" w:hAnsi="Arial" w:cs="Arial"/>
          <w:sz w:val="11"/>
          <w:szCs w:val="11"/>
        </w:rPr>
        <w:t>HorMigón</w:t>
      </w:r>
      <w:proofErr w:type="spellEnd"/>
      <w:r>
        <w:rPr>
          <w:rFonts w:ascii="Arial" w:hAnsi="Arial" w:cs="Arial"/>
          <w:sz w:val="11"/>
          <w:szCs w:val="11"/>
        </w:rPr>
        <w:t xml:space="preserve">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240" w:lineRule="auto"/>
        <w:ind w:firstLine="729"/>
        <w:rPr>
          <w:rFonts w:ascii="Arial" w:hAnsi="Arial" w:cs="Arial"/>
          <w:b/>
          <w:bCs/>
          <w:sz w:val="12"/>
          <w:szCs w:val="12"/>
          <w:lang w:val="en-US"/>
        </w:rPr>
      </w:pPr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Mini </w:t>
      </w:r>
      <w:proofErr w:type="spell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avant</w:t>
      </w:r>
      <w:proofErr w:type="spell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1120"/>
        <w:rPr>
          <w:rFonts w:ascii="Arial" w:hAnsi="Arial" w:cs="Arial"/>
          <w:b/>
          <w:bCs/>
          <w:sz w:val="12"/>
          <w:szCs w:val="12"/>
          <w:lang w:val="en-US"/>
        </w:rPr>
      </w:pPr>
      <w:proofErr w:type="spell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Uni</w:t>
      </w:r>
      <w:proofErr w:type="spell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30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1468"/>
        <w:rPr>
          <w:rFonts w:ascii="Arial" w:hAnsi="Arial" w:cs="Arial"/>
          <w:b/>
          <w:bCs/>
          <w:sz w:val="12"/>
          <w:szCs w:val="12"/>
          <w:lang w:val="en-US"/>
        </w:rPr>
      </w:pPr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t7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1181"/>
        <w:rPr>
          <w:rFonts w:ascii="Arial" w:hAnsi="Arial" w:cs="Arial"/>
          <w:b/>
          <w:bCs/>
          <w:sz w:val="12"/>
          <w:szCs w:val="12"/>
          <w:lang w:val="en-US"/>
        </w:rPr>
      </w:pPr>
      <w:proofErr w:type="spellStart"/>
      <w:proofErr w:type="gram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poli</w:t>
      </w:r>
      <w:proofErr w:type="spellEnd"/>
      <w:proofErr w:type="gram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t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1178"/>
        <w:rPr>
          <w:rFonts w:ascii="Arial" w:hAnsi="Arial" w:cs="Arial"/>
          <w:b/>
          <w:bCs/>
          <w:sz w:val="12"/>
          <w:szCs w:val="12"/>
          <w:lang w:val="en-US"/>
        </w:rPr>
      </w:pPr>
      <w:proofErr w:type="gram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pro</w:t>
      </w:r>
      <w:proofErr w:type="gram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h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1083"/>
        <w:rPr>
          <w:rFonts w:ascii="Arial" w:hAnsi="Arial" w:cs="Arial"/>
          <w:b/>
          <w:bCs/>
          <w:sz w:val="12"/>
          <w:szCs w:val="12"/>
          <w:lang w:val="en-US"/>
        </w:rPr>
      </w:pPr>
      <w:proofErr w:type="gram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talent</w:t>
      </w:r>
      <w:proofErr w:type="gram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1116"/>
        <w:rPr>
          <w:rFonts w:ascii="Arial" w:hAnsi="Arial" w:cs="Arial"/>
          <w:b/>
          <w:bCs/>
          <w:sz w:val="12"/>
          <w:szCs w:val="12"/>
          <w:lang w:val="en-US"/>
        </w:rPr>
      </w:pPr>
      <w:proofErr w:type="spellStart"/>
      <w:proofErr w:type="gram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giotto</w:t>
      </w:r>
      <w:proofErr w:type="spellEnd"/>
      <w:proofErr w:type="gram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868"/>
        <w:rPr>
          <w:rFonts w:ascii="Arial" w:hAnsi="Arial" w:cs="Arial"/>
          <w:b/>
          <w:bCs/>
          <w:sz w:val="12"/>
          <w:szCs w:val="12"/>
          <w:lang w:val="en-US"/>
        </w:rPr>
      </w:pPr>
      <w:proofErr w:type="spell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MonoMix</w:t>
      </w:r>
      <w:proofErr w:type="spell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1248"/>
        <w:rPr>
          <w:rFonts w:ascii="Arial" w:hAnsi="Arial" w:cs="Arial"/>
          <w:b/>
          <w:bCs/>
          <w:sz w:val="12"/>
          <w:szCs w:val="12"/>
          <w:lang w:val="en-US"/>
        </w:rPr>
      </w:pPr>
      <w:proofErr w:type="spell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Mixò</w:t>
      </w:r>
      <w:proofErr w:type="spell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1017"/>
        <w:rPr>
          <w:rFonts w:ascii="Arial" w:hAnsi="Arial" w:cs="Arial"/>
          <w:b/>
          <w:bCs/>
          <w:sz w:val="12"/>
          <w:szCs w:val="12"/>
        </w:rPr>
      </w:pPr>
      <w:proofErr w:type="spellStart"/>
      <w:proofErr w:type="gramStart"/>
      <w:r>
        <w:rPr>
          <w:rFonts w:ascii="Arial" w:hAnsi="Arial" w:cs="Arial"/>
          <w:b/>
          <w:bCs/>
          <w:sz w:val="12"/>
          <w:szCs w:val="12"/>
        </w:rPr>
        <w:t>silotUr</w:t>
      </w:r>
      <w:proofErr w:type="spellEnd"/>
      <w:proofErr w:type="gramEnd"/>
      <w:r>
        <w:rPr>
          <w:rFonts w:ascii="Arial" w:hAnsi="Arial" w:cs="Arial"/>
          <w:b/>
          <w:bCs/>
          <w:sz w:val="12"/>
          <w:szCs w:val="12"/>
        </w:rPr>
        <w:t xml:space="preserve"> </w:t>
      </w: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439"/>
        <w:rPr>
          <w:rFonts w:ascii="Arial" w:hAnsi="Arial" w:cs="Arial"/>
          <w:b/>
          <w:bCs/>
          <w:sz w:val="12"/>
          <w:szCs w:val="12"/>
        </w:rPr>
      </w:pPr>
      <w:proofErr w:type="spellStart"/>
      <w:proofErr w:type="gramStart"/>
      <w:r>
        <w:rPr>
          <w:rFonts w:ascii="Arial" w:hAnsi="Arial" w:cs="Arial"/>
          <w:b/>
          <w:bCs/>
          <w:sz w:val="12"/>
          <w:szCs w:val="12"/>
        </w:rPr>
        <w:t>tUrboMix</w:t>
      </w:r>
      <w:proofErr w:type="spellEnd"/>
      <w:proofErr w:type="gramEnd"/>
      <w:r>
        <w:rPr>
          <w:rFonts w:ascii="Arial" w:hAnsi="Arial" w:cs="Arial"/>
          <w:b/>
          <w:bCs/>
          <w:sz w:val="12"/>
          <w:szCs w:val="12"/>
        </w:rPr>
        <w:t xml:space="preserve"> M22 </w:t>
      </w: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439"/>
        <w:rPr>
          <w:rFonts w:ascii="Arial" w:hAnsi="Arial" w:cs="Arial"/>
          <w:b/>
          <w:bCs/>
          <w:sz w:val="12"/>
          <w:szCs w:val="12"/>
        </w:rPr>
      </w:pPr>
      <w:proofErr w:type="spellStart"/>
      <w:proofErr w:type="gramStart"/>
      <w:r>
        <w:rPr>
          <w:rFonts w:ascii="Arial" w:hAnsi="Arial" w:cs="Arial"/>
          <w:b/>
          <w:bCs/>
          <w:sz w:val="12"/>
          <w:szCs w:val="12"/>
        </w:rPr>
        <w:t>tUrboMix</w:t>
      </w:r>
      <w:proofErr w:type="spellEnd"/>
      <w:proofErr w:type="gramEnd"/>
      <w:r>
        <w:rPr>
          <w:rFonts w:ascii="Arial" w:hAnsi="Arial" w:cs="Arial"/>
          <w:b/>
          <w:bCs/>
          <w:sz w:val="12"/>
          <w:szCs w:val="12"/>
        </w:rPr>
        <w:t xml:space="preserve"> M55 </w:t>
      </w: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515"/>
        <w:rPr>
          <w:rFonts w:ascii="Arial" w:hAnsi="Arial" w:cs="Arial"/>
          <w:b/>
          <w:bCs/>
          <w:sz w:val="12"/>
          <w:szCs w:val="12"/>
        </w:rPr>
      </w:pPr>
      <w:proofErr w:type="spellStart"/>
      <w:proofErr w:type="gramStart"/>
      <w:r>
        <w:rPr>
          <w:rFonts w:ascii="Arial" w:hAnsi="Arial" w:cs="Arial"/>
          <w:b/>
          <w:bCs/>
          <w:sz w:val="12"/>
          <w:szCs w:val="12"/>
        </w:rPr>
        <w:t>apeMat</w:t>
      </w:r>
      <w:proofErr w:type="spellEnd"/>
      <w:proofErr w:type="gramEnd"/>
      <w:r>
        <w:rPr>
          <w:rFonts w:ascii="Arial" w:hAnsi="Arial" w:cs="Arial"/>
          <w:b/>
          <w:bCs/>
          <w:sz w:val="12"/>
          <w:szCs w:val="12"/>
        </w:rPr>
        <w:t xml:space="preserve"> 190 e </w:t>
      </w: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297"/>
        <w:rPr>
          <w:rFonts w:ascii="Arial" w:hAnsi="Arial" w:cs="Arial"/>
          <w:b/>
          <w:bCs/>
          <w:sz w:val="12"/>
          <w:szCs w:val="12"/>
        </w:rPr>
      </w:pPr>
      <w:proofErr w:type="spellStart"/>
      <w:proofErr w:type="gramStart"/>
      <w:r>
        <w:rPr>
          <w:rFonts w:ascii="Arial" w:hAnsi="Arial" w:cs="Arial"/>
          <w:b/>
          <w:bCs/>
          <w:sz w:val="12"/>
          <w:szCs w:val="12"/>
        </w:rPr>
        <w:t>transMat</w:t>
      </w:r>
      <w:proofErr w:type="spellEnd"/>
      <w:proofErr w:type="gramEnd"/>
      <w:r>
        <w:rPr>
          <w:rFonts w:ascii="Arial" w:hAnsi="Arial" w:cs="Arial"/>
          <w:b/>
          <w:bCs/>
          <w:sz w:val="12"/>
          <w:szCs w:val="12"/>
        </w:rPr>
        <w:t xml:space="preserve"> 250 e </w:t>
      </w: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297"/>
        <w:rPr>
          <w:rFonts w:ascii="Arial" w:hAnsi="Arial" w:cs="Arial"/>
          <w:b/>
          <w:bCs/>
          <w:sz w:val="12"/>
          <w:szCs w:val="12"/>
        </w:rPr>
      </w:pPr>
      <w:proofErr w:type="spellStart"/>
      <w:proofErr w:type="gramStart"/>
      <w:r>
        <w:rPr>
          <w:rFonts w:ascii="Arial" w:hAnsi="Arial" w:cs="Arial"/>
          <w:b/>
          <w:bCs/>
          <w:sz w:val="12"/>
          <w:szCs w:val="12"/>
        </w:rPr>
        <w:t>transMat</w:t>
      </w:r>
      <w:proofErr w:type="spellEnd"/>
      <w:proofErr w:type="gramEnd"/>
      <w:r>
        <w:rPr>
          <w:rFonts w:ascii="Arial" w:hAnsi="Arial" w:cs="Arial"/>
          <w:b/>
          <w:bCs/>
          <w:sz w:val="12"/>
          <w:szCs w:val="12"/>
        </w:rPr>
        <w:t xml:space="preserve"> 330 e </w:t>
      </w: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144"/>
        <w:rPr>
          <w:rFonts w:ascii="Arial" w:hAnsi="Arial" w:cs="Arial"/>
          <w:b/>
          <w:bCs/>
          <w:sz w:val="12"/>
          <w:szCs w:val="12"/>
        </w:rPr>
      </w:pPr>
      <w:proofErr w:type="spellStart"/>
      <w:proofErr w:type="gramStart"/>
      <w:r>
        <w:rPr>
          <w:rFonts w:ascii="Arial" w:hAnsi="Arial" w:cs="Arial"/>
          <w:b/>
          <w:bCs/>
          <w:sz w:val="12"/>
          <w:szCs w:val="12"/>
        </w:rPr>
        <w:t>transMat</w:t>
      </w:r>
      <w:proofErr w:type="spellEnd"/>
      <w:proofErr w:type="gramEnd"/>
      <w:r>
        <w:rPr>
          <w:rFonts w:ascii="Arial" w:hAnsi="Arial" w:cs="Arial"/>
          <w:b/>
          <w:bCs/>
          <w:sz w:val="12"/>
          <w:szCs w:val="12"/>
        </w:rPr>
        <w:t xml:space="preserve"> 27.36 e </w:t>
      </w: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291"/>
        <w:rPr>
          <w:rFonts w:ascii="Arial" w:hAnsi="Arial" w:cs="Arial"/>
          <w:b/>
          <w:bCs/>
          <w:sz w:val="12"/>
          <w:szCs w:val="12"/>
        </w:rPr>
      </w:pPr>
      <w:proofErr w:type="spellStart"/>
      <w:proofErr w:type="gramStart"/>
      <w:r>
        <w:rPr>
          <w:rFonts w:ascii="Arial" w:hAnsi="Arial" w:cs="Arial"/>
          <w:b/>
          <w:bCs/>
          <w:sz w:val="12"/>
          <w:szCs w:val="12"/>
        </w:rPr>
        <w:t>transMat</w:t>
      </w:r>
      <w:proofErr w:type="spellEnd"/>
      <w:proofErr w:type="gramEnd"/>
      <w:r>
        <w:rPr>
          <w:rFonts w:ascii="Arial" w:hAnsi="Arial" w:cs="Arial"/>
          <w:b/>
          <w:bCs/>
          <w:sz w:val="12"/>
          <w:szCs w:val="12"/>
        </w:rPr>
        <w:t xml:space="preserve"> 27.45 </w:t>
      </w:r>
    </w:p>
    <w:p w:rsidR="00000000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291"/>
        <w:rPr>
          <w:rFonts w:ascii="Arial" w:hAnsi="Arial" w:cs="Arial"/>
          <w:b/>
          <w:bCs/>
          <w:sz w:val="12"/>
          <w:szCs w:val="12"/>
          <w:lang w:val="en-US"/>
        </w:rPr>
      </w:pPr>
      <w:proofErr w:type="spellStart"/>
      <w:proofErr w:type="gram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transMat</w:t>
      </w:r>
      <w:proofErr w:type="spellEnd"/>
      <w:proofErr w:type="gram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27.58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291"/>
        <w:rPr>
          <w:rFonts w:ascii="Arial" w:hAnsi="Arial" w:cs="Arial"/>
          <w:b/>
          <w:bCs/>
          <w:sz w:val="12"/>
          <w:szCs w:val="12"/>
          <w:lang w:val="en-US"/>
        </w:rPr>
      </w:pPr>
      <w:proofErr w:type="spellStart"/>
      <w:proofErr w:type="gram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transMat</w:t>
      </w:r>
      <w:proofErr w:type="spellEnd"/>
      <w:proofErr w:type="gram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19.23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940"/>
        <w:rPr>
          <w:rFonts w:ascii="Arial" w:hAnsi="Arial" w:cs="Arial"/>
          <w:b/>
          <w:bCs/>
          <w:sz w:val="12"/>
          <w:szCs w:val="12"/>
          <w:lang w:val="en-US"/>
        </w:rPr>
      </w:pPr>
      <w:proofErr w:type="gram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pro</w:t>
      </w:r>
      <w:proofErr w:type="gram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h </w:t>
      </w:r>
      <w:proofErr w:type="spell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cl</w:t>
      </w:r>
      <w:proofErr w:type="spell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835"/>
        <w:rPr>
          <w:rFonts w:ascii="Arial" w:hAnsi="Arial" w:cs="Arial"/>
          <w:b/>
          <w:bCs/>
          <w:sz w:val="12"/>
          <w:szCs w:val="12"/>
          <w:lang w:val="en-US"/>
        </w:rPr>
      </w:pPr>
      <w:proofErr w:type="gram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pro</w:t>
      </w:r>
      <w:proofErr w:type="gram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h </w:t>
      </w:r>
      <w:proofErr w:type="spell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clb</w:t>
      </w:r>
      <w:proofErr w:type="spell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ind w:firstLine="446"/>
        <w:rPr>
          <w:rFonts w:ascii="Arial" w:hAnsi="Arial" w:cs="Arial"/>
          <w:b/>
          <w:bCs/>
          <w:sz w:val="12"/>
          <w:szCs w:val="12"/>
          <w:lang w:val="en-US"/>
        </w:rPr>
      </w:pPr>
      <w:proofErr w:type="spellStart"/>
      <w:proofErr w:type="gram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beton</w:t>
      </w:r>
      <w:proofErr w:type="spellEnd"/>
      <w:proofErr w:type="gram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Master </w:t>
      </w: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784E61" w:rsidRDefault="00A12382">
      <w:pPr>
        <w:framePr w:w="1655" w:h="6444" w:wrap="auto" w:vAnchor="page" w:hAnchor="page" w:x="615" w:y="3084"/>
        <w:widowControl w:val="0"/>
        <w:autoSpaceDE w:val="0"/>
        <w:autoSpaceDN w:val="0"/>
        <w:adjustRightInd w:val="0"/>
        <w:spacing w:after="0" w:line="158" w:lineRule="exact"/>
        <w:rPr>
          <w:rFonts w:ascii="Arial" w:hAnsi="Arial" w:cs="Arial"/>
          <w:b/>
          <w:bCs/>
          <w:sz w:val="12"/>
          <w:szCs w:val="12"/>
          <w:lang w:val="en-US"/>
        </w:rPr>
      </w:pPr>
      <w:proofErr w:type="spellStart"/>
      <w:proofErr w:type="gram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beton</w:t>
      </w:r>
      <w:proofErr w:type="spellEnd"/>
      <w:proofErr w:type="gram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Master </w:t>
      </w:r>
      <w:proofErr w:type="spellStart"/>
      <w:r w:rsidRPr="00784E61">
        <w:rPr>
          <w:rFonts w:ascii="Arial" w:hAnsi="Arial" w:cs="Arial"/>
          <w:b/>
          <w:bCs/>
          <w:sz w:val="12"/>
          <w:szCs w:val="12"/>
          <w:lang w:val="en-US"/>
        </w:rPr>
        <w:t>plUs</w:t>
      </w:r>
      <w:proofErr w:type="spellEnd"/>
      <w:r w:rsidRPr="00784E61">
        <w:rPr>
          <w:rFonts w:ascii="Arial" w:hAnsi="Arial" w:cs="Arial"/>
          <w:b/>
          <w:bCs/>
          <w:sz w:val="12"/>
          <w:szCs w:val="12"/>
          <w:lang w:val="en-US"/>
        </w:rPr>
        <w:t xml:space="preserve"> </w:t>
      </w:r>
    </w:p>
    <w:p w:rsidR="00000000" w:rsidRPr="00784E61" w:rsidRDefault="00A12382">
      <w:pPr>
        <w:framePr w:w="387" w:h="153" w:wrap="auto" w:vAnchor="page" w:hAnchor="page" w:x="5202" w:y="10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  <w:lang w:val="en-US"/>
        </w:rPr>
      </w:pPr>
      <w:proofErr w:type="gramStart"/>
      <w:r w:rsidRPr="00784E61">
        <w:rPr>
          <w:rFonts w:ascii="Arial" w:hAnsi="Arial" w:cs="Arial"/>
          <w:sz w:val="12"/>
          <w:szCs w:val="12"/>
          <w:lang w:val="en-US"/>
        </w:rPr>
        <w:t>ideal</w:t>
      </w:r>
      <w:proofErr w:type="gramEnd"/>
      <w:r w:rsidRPr="00784E61">
        <w:rPr>
          <w:rFonts w:ascii="Arial" w:hAnsi="Arial" w:cs="Arial"/>
          <w:sz w:val="12"/>
          <w:szCs w:val="12"/>
          <w:lang w:val="en-US"/>
        </w:rPr>
        <w:t xml:space="preserve"> </w:t>
      </w:r>
    </w:p>
    <w:p w:rsidR="00000000" w:rsidRDefault="00A12382">
      <w:pPr>
        <w:framePr w:w="560" w:h="153" w:wrap="auto" w:vAnchor="page" w:hAnchor="page" w:x="7363" w:y="10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  <w:proofErr w:type="gramStart"/>
      <w:r>
        <w:rPr>
          <w:rFonts w:ascii="Arial" w:hAnsi="Arial" w:cs="Arial"/>
          <w:sz w:val="12"/>
          <w:szCs w:val="12"/>
        </w:rPr>
        <w:t>posible</w:t>
      </w:r>
      <w:proofErr w:type="gramEnd"/>
      <w:r>
        <w:rPr>
          <w:rFonts w:ascii="Arial" w:hAnsi="Arial" w:cs="Arial"/>
          <w:sz w:val="12"/>
          <w:szCs w:val="12"/>
        </w:rPr>
        <w:t xml:space="preserve"> </w:t>
      </w:r>
    </w:p>
    <w:p w:rsidR="00000000" w:rsidRDefault="00A12382">
      <w:pPr>
        <w:framePr w:w="1244" w:h="153" w:wrap="auto" w:vAnchor="page" w:hAnchor="page" w:x="9525" w:y="10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  <w:proofErr w:type="gramStart"/>
      <w:r>
        <w:rPr>
          <w:rFonts w:ascii="Arial" w:hAnsi="Arial" w:cs="Arial"/>
          <w:sz w:val="12"/>
          <w:szCs w:val="12"/>
        </w:rPr>
        <w:t>no</w:t>
      </w:r>
      <w:proofErr w:type="gramEnd"/>
      <w:r>
        <w:rPr>
          <w:rFonts w:ascii="Arial" w:hAnsi="Arial" w:cs="Arial"/>
          <w:sz w:val="12"/>
          <w:szCs w:val="12"/>
        </w:rPr>
        <w:t xml:space="preserve"> aconsejable </w:t>
      </w:r>
    </w:p>
    <w:p w:rsidR="00000000" w:rsidRDefault="00A12382">
      <w:pPr>
        <w:framePr w:w="9747" w:h="286" w:wrap="auto" w:vAnchor="page" w:hAnchor="page" w:x="1392" w:y="107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 xml:space="preserve">La preparación de los modelos y sus respectivos opcionales pueden variar por específicas exigencias de mercado o legales. Los datos presentes en este folleto se suministran a </w:t>
      </w:r>
    </w:p>
    <w:p w:rsidR="00000000" w:rsidRDefault="00A12382">
      <w:pPr>
        <w:framePr w:w="9747" w:h="286" w:wrap="auto" w:vAnchor="page" w:hAnchor="page" w:x="1392" w:y="10754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b/>
          <w:bCs/>
          <w:sz w:val="12"/>
          <w:szCs w:val="12"/>
        </w:rPr>
      </w:pPr>
      <w:proofErr w:type="gramStart"/>
      <w:r>
        <w:rPr>
          <w:rFonts w:ascii="Times New Roman" w:hAnsi="Times New Roman" w:cs="Times New Roman"/>
          <w:b/>
          <w:bCs/>
          <w:sz w:val="12"/>
          <w:szCs w:val="12"/>
        </w:rPr>
        <w:t>título</w:t>
      </w:r>
      <w:proofErr w:type="gramEnd"/>
      <w:r>
        <w:rPr>
          <w:rFonts w:ascii="Times New Roman" w:hAnsi="Times New Roman" w:cs="Times New Roman"/>
          <w:b/>
          <w:bCs/>
          <w:sz w:val="12"/>
          <w:szCs w:val="12"/>
        </w:rPr>
        <w:t xml:space="preserve"> indicativo. </w:t>
      </w:r>
      <w:proofErr w:type="spellStart"/>
      <w:r>
        <w:rPr>
          <w:rFonts w:ascii="Times New Roman" w:hAnsi="Times New Roman" w:cs="Times New Roman"/>
          <w:b/>
          <w:bCs/>
          <w:sz w:val="12"/>
          <w:szCs w:val="12"/>
        </w:rPr>
        <w:t>Turbosol</w:t>
      </w:r>
      <w:proofErr w:type="spellEnd"/>
      <w:r>
        <w:rPr>
          <w:rFonts w:ascii="Times New Roman" w:hAnsi="Times New Roman" w:cs="Times New Roman"/>
          <w:b/>
          <w:bCs/>
          <w:sz w:val="12"/>
          <w:szCs w:val="12"/>
        </w:rPr>
        <w:t xml:space="preserve"> podrá aportar en cualquier momento modificaciones a </w:t>
      </w:r>
      <w:r>
        <w:rPr>
          <w:rFonts w:ascii="Times New Roman" w:hAnsi="Times New Roman" w:cs="Times New Roman"/>
          <w:b/>
          <w:bCs/>
          <w:sz w:val="12"/>
          <w:szCs w:val="12"/>
        </w:rPr>
        <w:t xml:space="preserve">los modelos descritos en este folleto por razones de tipo técnico o comercial. </w:t>
      </w:r>
    </w:p>
    <w:p w:rsidR="00000000" w:rsidRDefault="00A12382">
      <w:pPr>
        <w:framePr w:w="175" w:h="163" w:wrap="auto" w:vAnchor="page" w:hAnchor="page" w:x="10981" w:y="10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31 </w:t>
      </w:r>
    </w:p>
    <w:p w:rsidR="00000000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338" w:h="11338"/>
          <w:pgMar w:top="750" w:right="1701" w:bottom="620" w:left="1701" w:header="720" w:footer="720" w:gutter="0"/>
          <w:cols w:space="720"/>
          <w:noEndnote/>
        </w:sectPr>
      </w:pPr>
    </w:p>
    <w:p w:rsidR="00E01A6E" w:rsidRDefault="00E01A6E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000000" w:rsidRDefault="00E01A6E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00900" cy="2800350"/>
            <wp:effectExtent l="19050" t="0" r="0" b="0"/>
            <wp:docPr id="33" name="Imagen 33" descr="C:\Users\Angel\Desktop\LOGOS\eco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gel\Desktop\LOGOS\ecocar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6E" w:rsidRDefault="00E01A6E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36.25pt;height:252.75pt" fillcolor="red" strokecolor="#009" strokeweight="1pt">
            <v:shadow on="t" color="#009" offset="7pt,-7pt"/>
            <v:textpath style="font-family:&quot;Impact&quot;;font-size:24pt;font-style:italic;v-text-spacing:52429f;v-text-kern:t" trim="t" fitpath="t" xscale="f" string="ECOCARCLEN SL&#10;EMAIL ecocarclen.jimdo.com&#10;web  www.ecocarclen.jimdo.com&#10;Santiago De Compostela&#10;Tel &amp; Fax 34 881979554  &#10;MOVIL 34 638106208"/>
          </v:shape>
        </w:pict>
      </w:r>
    </w:p>
    <w:p w:rsidR="00E01A6E" w:rsidRDefault="00E01A6E">
      <w:pPr>
        <w:framePr w:w="11340" w:h="113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2382" w:rsidRDefault="00A12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12382">
      <w:pgSz w:w="11338" w:h="11338"/>
      <w:pgMar w:top="750" w:right="1701" w:bottom="620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154D0"/>
    <w:rsid w:val="00784E61"/>
    <w:rsid w:val="00A12382"/>
    <w:rsid w:val="00B154D0"/>
    <w:rsid w:val="00E01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BOMBEO.HOR-MOR.docx</Template>
  <TotalTime>4</TotalTime>
  <Pages>32</Pages>
  <Words>4620</Words>
  <Characters>25415</Characters>
  <Application>Microsoft Office Word</Application>
  <DocSecurity>0</DocSecurity>
  <Lines>211</Lines>
  <Paragraphs>59</Paragraphs>
  <ScaleCrop>false</ScaleCrop>
  <Company/>
  <LinksUpToDate>false</LinksUpToDate>
  <CharactersWithSpaces>29976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2</cp:revision>
  <dcterms:created xsi:type="dcterms:W3CDTF">2010-05-14T10:49:00Z</dcterms:created>
  <dcterms:modified xsi:type="dcterms:W3CDTF">2010-05-14T10:49:00Z</dcterms:modified>
</cp:coreProperties>
</file>